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8E3" w:rsidRDefault="0023384A" w:rsidP="002B18E3">
      <w:pPr>
        <w:ind w:left="0"/>
        <w:jc w:val="right"/>
        <w:rPr>
          <w:rFonts w:ascii="Cambria" w:hAnsi="Cambria"/>
          <w:b/>
          <w:sz w:val="28"/>
          <w:szCs w:val="28"/>
        </w:rPr>
      </w:pPr>
      <w:r w:rsidRPr="004D03F7">
        <w:rPr>
          <w:rFonts w:ascii="Times New Roman" w:hAnsi="Times New Roman"/>
          <w:i/>
          <w:noProof/>
          <w:sz w:val="22"/>
          <w:szCs w:val="22"/>
          <w:lang w:val="vi-VN" w:eastAsia="vi-VN"/>
        </w:rPr>
        <mc:AlternateContent>
          <mc:Choice Requires="wps">
            <w:drawing>
              <wp:anchor distT="0" distB="0" distL="114300" distR="114300" simplePos="0" relativeHeight="251661312" behindDoc="0" locked="0" layoutInCell="1" allowOverlap="1" wp14:anchorId="355B76D9" wp14:editId="10EB3A47">
                <wp:simplePos x="0" y="0"/>
                <wp:positionH relativeFrom="column">
                  <wp:posOffset>324172</wp:posOffset>
                </wp:positionH>
                <wp:positionV relativeFrom="paragraph">
                  <wp:posOffset>-507365</wp:posOffset>
                </wp:positionV>
                <wp:extent cx="3295650" cy="40957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3295650" cy="409575"/>
                        </a:xfrm>
                        <a:prstGeom prst="rect">
                          <a:avLst/>
                        </a:prstGeom>
                        <a:solidFill>
                          <a:schemeClr val="tx2">
                            <a:lumMod val="75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45DE4" w:rsidRPr="00A94A0D" w:rsidRDefault="00A45DE4" w:rsidP="00A94A0D">
                            <w:pPr>
                              <w:ind w:left="0"/>
                              <w:jc w:val="center"/>
                              <w:rPr>
                                <w:rFonts w:ascii="Cambria" w:hAnsi="Cambria"/>
                                <w:b/>
                                <w:color w:val="FFFFFF" w:themeColor="background1"/>
                                <w:sz w:val="36"/>
                              </w:rPr>
                            </w:pPr>
                            <w:r>
                              <w:rPr>
                                <w:rFonts w:ascii="Cambria" w:hAnsi="Cambria"/>
                                <w:b/>
                                <w:color w:val="FFFFFF" w:themeColor="background1"/>
                                <w:sz w:val="36"/>
                              </w:rPr>
                              <w:t xml:space="preserve">    </w:t>
                            </w:r>
                            <w:r w:rsidRPr="00A94A0D">
                              <w:rPr>
                                <w:rFonts w:ascii="Cambria" w:hAnsi="Cambria"/>
                                <w:b/>
                                <w:color w:val="FFFFFF" w:themeColor="background1"/>
                                <w:sz w:val="36"/>
                              </w:rPr>
                              <w:t>DỰ ÁN HỢP TÁC ĐẠI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B76D9" id="_x0000_t202" coordsize="21600,21600" o:spt="202" path="m,l,21600r21600,l21600,xe">
                <v:stroke joinstyle="miter"/>
                <v:path gradientshapeok="t" o:connecttype="rect"/>
              </v:shapetype>
              <v:shape id="Text Box 70" o:spid="_x0000_s1026" type="#_x0000_t202" style="position:absolute;left:0;text-align:left;margin-left:25.55pt;margin-top:-39.95pt;width:259.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" fillcolor="#17365d [2415]" strokecolor="#17365d [2415]" strokeweight=".5pt">
                <v:textbox>
                  <w:txbxContent>
                    <w:p w:rsidR="00A45DE4" w:rsidRPr="00A94A0D" w:rsidRDefault="00A45DE4" w:rsidP="00A94A0D">
                      <w:pPr>
                        <w:ind w:left="0"/>
                        <w:jc w:val="center"/>
                        <w:rPr>
                          <w:rFonts w:ascii="Cambria" w:hAnsi="Cambria"/>
                          <w:b/>
                          <w:color w:val="FFFFFF" w:themeColor="background1"/>
                          <w:sz w:val="36"/>
                        </w:rPr>
                      </w:pPr>
                      <w:r>
                        <w:rPr>
                          <w:rFonts w:ascii="Cambria" w:hAnsi="Cambria"/>
                          <w:b/>
                          <w:color w:val="FFFFFF" w:themeColor="background1"/>
                          <w:sz w:val="36"/>
                        </w:rPr>
                        <w:t xml:space="preserve">    </w:t>
                      </w:r>
                      <w:r w:rsidRPr="00A94A0D">
                        <w:rPr>
                          <w:rFonts w:ascii="Cambria" w:hAnsi="Cambria"/>
                          <w:b/>
                          <w:color w:val="FFFFFF" w:themeColor="background1"/>
                          <w:sz w:val="36"/>
                        </w:rPr>
                        <w:t>DỰ ÁN HỢP TÁC ĐẠI HỌC</w:t>
                      </w:r>
                    </w:p>
                  </w:txbxContent>
                </v:textbox>
              </v:shape>
            </w:pict>
          </mc:Fallback>
        </mc:AlternateContent>
      </w:r>
      <w:r w:rsidR="002B18E3" w:rsidRPr="004D03F7">
        <w:rPr>
          <w:rFonts w:ascii="Cambria" w:hAnsi="Cambria"/>
          <w:i/>
          <w:color w:val="808080" w:themeColor="background1" w:themeShade="80"/>
          <w:sz w:val="22"/>
          <w:szCs w:val="22"/>
        </w:rPr>
        <w:t>A.01.Techplus</w:t>
      </w:r>
      <w:r w:rsidR="002B18E3" w:rsidRPr="004D03F7">
        <w:rPr>
          <w:rFonts w:ascii="Times New Roman" w:hAnsi="Times New Roman"/>
          <w:i/>
          <w:noProof/>
          <w:sz w:val="22"/>
          <w:szCs w:val="22"/>
        </w:rPr>
        <w:t xml:space="preserve"> </w:t>
      </w:r>
    </w:p>
    <w:p w:rsidR="00974E64" w:rsidRDefault="006E347E" w:rsidP="00070544">
      <w:pPr>
        <w:spacing w:before="120"/>
        <w:ind w:left="0" w:right="-86"/>
        <w:jc w:val="center"/>
        <w:rPr>
          <w:rFonts w:ascii="Cambria" w:hAnsi="Cambria"/>
          <w:b/>
          <w:sz w:val="28"/>
          <w:szCs w:val="28"/>
        </w:rPr>
      </w:pPr>
      <w:r w:rsidRPr="006E347E">
        <w:rPr>
          <w:rFonts w:ascii="Cambria" w:hAnsi="Cambria"/>
          <w:b/>
          <w:sz w:val="28"/>
          <w:szCs w:val="28"/>
        </w:rPr>
        <w:t>CHƯƠNG TRÌNH TÀI TRỢ NGHIÊN CỨU ỨNG DỤNG – QUỸ TECHPLUS</w:t>
      </w:r>
    </w:p>
    <w:p w:rsidR="002B18E3" w:rsidRPr="004D03F7" w:rsidRDefault="002B18E3" w:rsidP="00974E64">
      <w:pPr>
        <w:jc w:val="center"/>
        <w:rPr>
          <w:rFonts w:ascii="Cambria" w:hAnsi="Cambria"/>
          <w:b/>
          <w:sz w:val="22"/>
          <w:szCs w:val="22"/>
        </w:rPr>
      </w:pPr>
    </w:p>
    <w:p w:rsidR="006E347E" w:rsidRPr="006E347E" w:rsidRDefault="006E347E" w:rsidP="006E347E">
      <w:pPr>
        <w:pStyle w:val="ListParagraph"/>
        <w:numPr>
          <w:ilvl w:val="0"/>
          <w:numId w:val="33"/>
        </w:numPr>
        <w:spacing w:before="120" w:after="120" w:line="276" w:lineRule="auto"/>
        <w:ind w:left="360"/>
        <w:contextualSpacing w:val="0"/>
        <w:jc w:val="both"/>
        <w:rPr>
          <w:rFonts w:ascii="Cambria" w:hAnsi="Cambria"/>
          <w:b/>
          <w:lang w:val="en-US"/>
        </w:rPr>
      </w:pPr>
      <w:r w:rsidRPr="006E347E">
        <w:rPr>
          <w:rFonts w:ascii="Cambria" w:hAnsi="Cambria"/>
          <w:b/>
          <w:lang w:val="en-US"/>
        </w:rPr>
        <w:t>Mục tiêu tài trợ</w:t>
      </w:r>
    </w:p>
    <w:p w:rsidR="006E347E" w:rsidRPr="006E347E" w:rsidRDefault="006E347E" w:rsidP="006E347E">
      <w:pPr>
        <w:pStyle w:val="ListParagraph"/>
        <w:numPr>
          <w:ilvl w:val="0"/>
          <w:numId w:val="11"/>
        </w:numPr>
        <w:spacing w:before="120" w:after="120" w:line="276" w:lineRule="auto"/>
        <w:contextualSpacing w:val="0"/>
        <w:jc w:val="both"/>
        <w:rPr>
          <w:rFonts w:ascii="Cambria" w:hAnsi="Cambria"/>
          <w:lang w:val="en-US"/>
        </w:rPr>
      </w:pPr>
      <w:r w:rsidRPr="006E347E">
        <w:rPr>
          <w:rFonts w:ascii="Cambria" w:hAnsi="Cambria"/>
          <w:lang w:val="en-US"/>
        </w:rPr>
        <w:t>TechPlus được hình thành với mục tiêu tài trợ/hỗ trợ nguồn lực để hiện thực hóa các sản phẩm khoa học công nghệ có tính ứng dụng cao vào thực tế thị trường;</w:t>
      </w:r>
    </w:p>
    <w:p w:rsidR="006E347E" w:rsidRPr="006E347E" w:rsidRDefault="006E347E" w:rsidP="006E347E">
      <w:pPr>
        <w:pStyle w:val="ListParagraph"/>
        <w:numPr>
          <w:ilvl w:val="0"/>
          <w:numId w:val="11"/>
        </w:numPr>
        <w:spacing w:before="120" w:after="120" w:line="276" w:lineRule="auto"/>
        <w:contextualSpacing w:val="0"/>
        <w:jc w:val="both"/>
        <w:rPr>
          <w:rFonts w:ascii="Cambria" w:hAnsi="Cambria"/>
          <w:lang w:val="en-US"/>
        </w:rPr>
      </w:pPr>
      <w:r w:rsidRPr="006E347E">
        <w:rPr>
          <w:rFonts w:ascii="Cambria" w:hAnsi="Cambria"/>
          <w:lang w:val="en-US"/>
        </w:rPr>
        <w:t>TechPlus – công nghệ và hơn thế nữa</w:t>
      </w:r>
      <w:r w:rsidR="00CD275D">
        <w:rPr>
          <w:rFonts w:ascii="Cambria" w:hAnsi="Cambria"/>
          <w:lang w:val="en-US"/>
        </w:rPr>
        <w:t>:</w:t>
      </w:r>
      <w:r w:rsidRPr="006E347E">
        <w:rPr>
          <w:rFonts w:ascii="Cambria" w:hAnsi="Cambria"/>
          <w:lang w:val="en-US"/>
        </w:rPr>
        <w:t xml:space="preserve"> </w:t>
      </w:r>
      <w:r w:rsidR="00CD275D">
        <w:rPr>
          <w:rFonts w:ascii="Cambria" w:hAnsi="Cambria"/>
          <w:lang w:val="en-US"/>
        </w:rPr>
        <w:t>N</w:t>
      </w:r>
      <w:r w:rsidRPr="006E347E">
        <w:rPr>
          <w:rFonts w:ascii="Cambria" w:hAnsi="Cambria"/>
          <w:lang w:val="en-US"/>
        </w:rPr>
        <w:t xml:space="preserve">goài nguồn lực tài chính, TechPlus tạo cơ hội mang một sản phẩm nghiên cứu từ phòng </w:t>
      </w:r>
      <w:r w:rsidR="00CD275D">
        <w:rPr>
          <w:rFonts w:ascii="Cambria" w:hAnsi="Cambria"/>
          <w:lang w:val="en-US"/>
        </w:rPr>
        <w:t>thí nghiệm</w:t>
      </w:r>
      <w:r w:rsidRPr="006E347E">
        <w:rPr>
          <w:rFonts w:ascii="Cambria" w:hAnsi="Cambria"/>
          <w:lang w:val="en-US"/>
        </w:rPr>
        <w:t xml:space="preserve"> ra thị trường thông qua hệ sinh thái các hoạt động hỗ trợ từ góc nhìn thị trường, cơ hội hợp tác với cộng đồng doanh nghiệp, người tiêu dùng trong và sau quá trình nhận hỗ trợ từ </w:t>
      </w:r>
      <w:r w:rsidR="00CD275D">
        <w:rPr>
          <w:rFonts w:ascii="Cambria" w:hAnsi="Cambria"/>
          <w:lang w:val="en-US"/>
        </w:rPr>
        <w:t>TechPlus</w:t>
      </w:r>
      <w:r w:rsidRPr="006E347E">
        <w:rPr>
          <w:rFonts w:ascii="Cambria" w:hAnsi="Cambria"/>
          <w:lang w:val="en-US"/>
        </w:rPr>
        <w:t>.</w:t>
      </w:r>
    </w:p>
    <w:p w:rsidR="006E347E" w:rsidRPr="006E347E" w:rsidRDefault="006E347E" w:rsidP="006E347E">
      <w:pPr>
        <w:pStyle w:val="ListParagraph"/>
        <w:numPr>
          <w:ilvl w:val="0"/>
          <w:numId w:val="33"/>
        </w:numPr>
        <w:spacing w:before="120" w:after="120" w:line="276" w:lineRule="auto"/>
        <w:ind w:left="360"/>
        <w:contextualSpacing w:val="0"/>
        <w:jc w:val="both"/>
        <w:rPr>
          <w:rFonts w:ascii="Cambria" w:hAnsi="Cambria"/>
          <w:b/>
          <w:lang w:val="en-US"/>
        </w:rPr>
      </w:pPr>
      <w:r w:rsidRPr="006E347E">
        <w:rPr>
          <w:rFonts w:ascii="Cambria" w:hAnsi="Cambria"/>
          <w:b/>
          <w:lang w:val="en-US"/>
        </w:rPr>
        <w:t>Đối tượng tài trợ</w:t>
      </w:r>
    </w:p>
    <w:p w:rsidR="006E347E" w:rsidRPr="006E347E" w:rsidRDefault="006E347E" w:rsidP="006E347E">
      <w:pPr>
        <w:pStyle w:val="ListParagraph"/>
        <w:numPr>
          <w:ilvl w:val="1"/>
          <w:numId w:val="30"/>
        </w:numPr>
        <w:spacing w:before="120" w:after="120" w:line="276" w:lineRule="auto"/>
        <w:contextualSpacing w:val="0"/>
        <w:jc w:val="both"/>
        <w:rPr>
          <w:rFonts w:ascii="Cambria" w:hAnsi="Cambria"/>
          <w:lang w:val="en-US"/>
        </w:rPr>
      </w:pPr>
      <w:r w:rsidRPr="006E347E">
        <w:rPr>
          <w:rFonts w:ascii="Cambria" w:hAnsi="Cambria"/>
          <w:b/>
          <w:lang w:val="en-US"/>
        </w:rPr>
        <w:t>Đối tượng</w:t>
      </w:r>
      <w:r w:rsidRPr="006E347E">
        <w:rPr>
          <w:rFonts w:ascii="Cambria" w:hAnsi="Cambria"/>
          <w:lang w:val="en-US"/>
        </w:rPr>
        <w:t>:</w:t>
      </w:r>
    </w:p>
    <w:p w:rsidR="006E347E" w:rsidRPr="006E347E" w:rsidRDefault="006E347E" w:rsidP="00A35730">
      <w:pPr>
        <w:spacing w:before="120" w:after="120" w:line="276" w:lineRule="auto"/>
        <w:ind w:left="90" w:firstLine="540"/>
        <w:jc w:val="both"/>
        <w:rPr>
          <w:rFonts w:ascii="Cambria" w:hAnsi="Cambria"/>
          <w:b/>
          <w:sz w:val="22"/>
          <w:szCs w:val="22"/>
        </w:rPr>
      </w:pPr>
      <w:r w:rsidRPr="006E347E">
        <w:rPr>
          <w:rFonts w:ascii="Cambria" w:hAnsi="Cambria"/>
          <w:sz w:val="22"/>
          <w:szCs w:val="22"/>
        </w:rPr>
        <w:t>Các Nhóm nghiên cứu/Nhà nghiên cứu/Giảng viên có thành viên chủ trì dự án nghiên cứu là người Việt có dự án nghiên cứu tạo ra giải pháp/sản phẩm công nghệ có tính ứng dụng và khả năng thương mại hóa cao đều có thể đăng ký tham gia.</w:t>
      </w:r>
    </w:p>
    <w:p w:rsidR="006E347E" w:rsidRPr="006E347E" w:rsidRDefault="006E347E" w:rsidP="006E347E">
      <w:pPr>
        <w:pStyle w:val="ListParagraph"/>
        <w:numPr>
          <w:ilvl w:val="1"/>
          <w:numId w:val="30"/>
        </w:numPr>
        <w:spacing w:before="120" w:after="120" w:line="276" w:lineRule="auto"/>
        <w:contextualSpacing w:val="0"/>
        <w:jc w:val="both"/>
        <w:rPr>
          <w:rFonts w:ascii="Cambria" w:hAnsi="Cambria"/>
          <w:lang w:val="en-US"/>
        </w:rPr>
      </w:pPr>
      <w:r w:rsidRPr="006E347E">
        <w:rPr>
          <w:rFonts w:ascii="Cambria" w:hAnsi="Cambria"/>
          <w:b/>
          <w:lang w:val="en-US"/>
        </w:rPr>
        <w:t>Hình thức tham gia</w:t>
      </w:r>
      <w:r w:rsidRPr="006E347E">
        <w:rPr>
          <w:rFonts w:ascii="Cambria" w:hAnsi="Cambria"/>
          <w:lang w:val="en-US"/>
        </w:rPr>
        <w:t>:</w:t>
      </w:r>
    </w:p>
    <w:p w:rsidR="006E347E" w:rsidRPr="006E347E" w:rsidRDefault="006E347E" w:rsidP="00A35730">
      <w:pPr>
        <w:spacing w:before="120" w:after="120" w:line="276" w:lineRule="auto"/>
        <w:ind w:left="90" w:firstLine="540"/>
        <w:jc w:val="both"/>
        <w:rPr>
          <w:rFonts w:ascii="Cambria" w:hAnsi="Cambria"/>
          <w:sz w:val="22"/>
          <w:szCs w:val="22"/>
        </w:rPr>
      </w:pPr>
      <w:r w:rsidRPr="006E347E">
        <w:rPr>
          <w:rFonts w:ascii="Cambria" w:hAnsi="Cambria"/>
          <w:sz w:val="22"/>
          <w:szCs w:val="22"/>
        </w:rPr>
        <w:t xml:space="preserve">Với </w:t>
      </w:r>
      <w:r w:rsidRPr="006E347E">
        <w:rPr>
          <w:rFonts w:ascii="Cambria" w:hAnsi="Cambria"/>
          <w:b/>
          <w:sz w:val="22"/>
          <w:szCs w:val="22"/>
        </w:rPr>
        <w:t>mục tiêu tối ưu hóa các nguồn lực trí tuệ người Việt</w:t>
      </w:r>
      <w:r w:rsidRPr="006E347E">
        <w:rPr>
          <w:rFonts w:ascii="Cambria" w:hAnsi="Cambria"/>
          <w:sz w:val="22"/>
          <w:szCs w:val="22"/>
        </w:rPr>
        <w:t xml:space="preserve"> </w:t>
      </w:r>
      <w:r w:rsidRPr="006E347E">
        <w:rPr>
          <w:rFonts w:ascii="Cambria" w:hAnsi="Cambria"/>
          <w:b/>
          <w:sz w:val="22"/>
          <w:szCs w:val="22"/>
        </w:rPr>
        <w:t>trong nghiên cứu ứng dụng</w:t>
      </w:r>
      <w:r w:rsidRPr="006E347E">
        <w:rPr>
          <w:rFonts w:ascii="Cambria" w:hAnsi="Cambria"/>
          <w:sz w:val="22"/>
          <w:szCs w:val="22"/>
        </w:rPr>
        <w:t>, TechPlus chấp nhận 02 hình thức tham gia:</w:t>
      </w:r>
    </w:p>
    <w:p w:rsidR="006E347E" w:rsidRPr="006E347E" w:rsidRDefault="006E347E" w:rsidP="006E347E">
      <w:pPr>
        <w:pStyle w:val="ListParagraph"/>
        <w:numPr>
          <w:ilvl w:val="0"/>
          <w:numId w:val="32"/>
        </w:numPr>
        <w:tabs>
          <w:tab w:val="left" w:pos="1080"/>
        </w:tabs>
        <w:spacing w:before="120" w:after="120" w:line="276" w:lineRule="auto"/>
        <w:contextualSpacing w:val="0"/>
        <w:jc w:val="both"/>
        <w:rPr>
          <w:rFonts w:ascii="Cambria" w:hAnsi="Cambria"/>
          <w:lang w:val="en-US"/>
        </w:rPr>
      </w:pPr>
      <w:r w:rsidRPr="006E347E">
        <w:rPr>
          <w:rFonts w:ascii="Cambria" w:hAnsi="Cambria"/>
          <w:b/>
          <w:lang w:val="en-US"/>
        </w:rPr>
        <w:t>Độc lập</w:t>
      </w:r>
      <w:r w:rsidRPr="006E347E">
        <w:rPr>
          <w:rFonts w:ascii="Cambria" w:hAnsi="Cambria"/>
          <w:lang w:val="en-US"/>
        </w:rPr>
        <w:t xml:space="preserve">: </w:t>
      </w:r>
    </w:p>
    <w:p w:rsidR="006E347E" w:rsidRPr="006E347E" w:rsidRDefault="006E347E" w:rsidP="00A35730">
      <w:pPr>
        <w:spacing w:before="120" w:after="120" w:line="276" w:lineRule="auto"/>
        <w:ind w:firstLine="360"/>
        <w:jc w:val="both"/>
        <w:rPr>
          <w:rFonts w:ascii="Cambria" w:hAnsi="Cambria"/>
          <w:sz w:val="22"/>
          <w:szCs w:val="22"/>
        </w:rPr>
      </w:pPr>
      <w:r w:rsidRPr="006E347E">
        <w:rPr>
          <w:rFonts w:ascii="Cambria" w:hAnsi="Cambria"/>
          <w:sz w:val="22"/>
          <w:szCs w:val="22"/>
        </w:rPr>
        <w:t xml:space="preserve">Dành cho nhóm đối tượng tại mục 2.1 đang công tác tại các </w:t>
      </w:r>
      <w:r w:rsidR="001B7378">
        <w:rPr>
          <w:rFonts w:ascii="Cambria" w:hAnsi="Cambria"/>
          <w:sz w:val="22"/>
          <w:szCs w:val="22"/>
        </w:rPr>
        <w:t>t</w:t>
      </w:r>
      <w:r w:rsidRPr="006E347E">
        <w:rPr>
          <w:rFonts w:ascii="Cambria" w:hAnsi="Cambria"/>
          <w:sz w:val="22"/>
          <w:szCs w:val="22"/>
        </w:rPr>
        <w:t>rường Đại học Việt Nam</w:t>
      </w:r>
      <w:r w:rsidR="001B7378">
        <w:rPr>
          <w:rFonts w:ascii="Cambria" w:hAnsi="Cambria"/>
          <w:sz w:val="22"/>
          <w:szCs w:val="22"/>
        </w:rPr>
        <w:t>.</w:t>
      </w:r>
    </w:p>
    <w:p w:rsidR="006E347E" w:rsidRPr="006E347E" w:rsidRDefault="006E347E" w:rsidP="006E347E">
      <w:pPr>
        <w:pStyle w:val="ListParagraph"/>
        <w:numPr>
          <w:ilvl w:val="0"/>
          <w:numId w:val="32"/>
        </w:numPr>
        <w:tabs>
          <w:tab w:val="left" w:pos="1080"/>
        </w:tabs>
        <w:spacing w:before="120" w:after="120" w:line="276" w:lineRule="auto"/>
        <w:contextualSpacing w:val="0"/>
        <w:jc w:val="both"/>
        <w:rPr>
          <w:rFonts w:ascii="Cambria" w:hAnsi="Cambria"/>
          <w:lang w:val="en-US"/>
        </w:rPr>
      </w:pPr>
      <w:r w:rsidRPr="006E347E">
        <w:rPr>
          <w:rFonts w:ascii="Cambria" w:hAnsi="Cambria"/>
          <w:b/>
          <w:lang w:val="en-US"/>
        </w:rPr>
        <w:t>Liên danh</w:t>
      </w:r>
      <w:r w:rsidRPr="006E347E">
        <w:rPr>
          <w:rFonts w:ascii="Cambria" w:hAnsi="Cambria"/>
          <w:lang w:val="en-US"/>
        </w:rPr>
        <w:t>:</w:t>
      </w:r>
    </w:p>
    <w:p w:rsidR="006E347E" w:rsidRPr="006E347E" w:rsidRDefault="006E347E" w:rsidP="006E347E">
      <w:pPr>
        <w:tabs>
          <w:tab w:val="left" w:pos="1080"/>
        </w:tabs>
        <w:spacing w:before="120" w:after="120" w:line="276" w:lineRule="auto"/>
        <w:ind w:left="720"/>
        <w:jc w:val="both"/>
        <w:rPr>
          <w:rFonts w:ascii="Cambria" w:hAnsi="Cambria"/>
          <w:b/>
          <w:sz w:val="22"/>
          <w:szCs w:val="22"/>
        </w:rPr>
      </w:pPr>
      <w:r w:rsidRPr="006E347E">
        <w:rPr>
          <w:rFonts w:ascii="Cambria" w:hAnsi="Cambria"/>
          <w:sz w:val="22"/>
          <w:szCs w:val="22"/>
        </w:rPr>
        <w:t xml:space="preserve">Dành cho nhóm đối tượng tại mục 2.1 đang sinh sống, làm việc tại Việt Nam và nước ngoài hợp tác/liên danh. Điều kiện tiếp nhận là có </w:t>
      </w:r>
      <w:r w:rsidRPr="006E347E">
        <w:rPr>
          <w:rFonts w:ascii="Cambria" w:hAnsi="Cambria"/>
          <w:b/>
          <w:sz w:val="22"/>
          <w:szCs w:val="22"/>
        </w:rPr>
        <w:t>cam kết hỗ trợ</w:t>
      </w:r>
      <w:r w:rsidR="001B7378">
        <w:rPr>
          <w:rFonts w:ascii="Cambria" w:hAnsi="Cambria"/>
          <w:b/>
          <w:sz w:val="22"/>
          <w:szCs w:val="22"/>
        </w:rPr>
        <w:t xml:space="preserve"> cho các t</w:t>
      </w:r>
      <w:r w:rsidRPr="006E347E">
        <w:rPr>
          <w:rFonts w:ascii="Cambria" w:hAnsi="Cambria"/>
          <w:b/>
          <w:sz w:val="22"/>
          <w:szCs w:val="22"/>
        </w:rPr>
        <w:t>rường Đại học tại Việt Nam thuộc danh sách Trường đối tác của Vingroup. Nội dung hỗ trợ</w:t>
      </w:r>
      <w:r w:rsidRPr="006E347E">
        <w:rPr>
          <w:rFonts w:ascii="Cambria" w:hAnsi="Cambria"/>
          <w:sz w:val="22"/>
          <w:szCs w:val="22"/>
        </w:rPr>
        <w:t xml:space="preserve"> </w:t>
      </w:r>
      <w:r w:rsidRPr="001B7378">
        <w:rPr>
          <w:rFonts w:ascii="Cambria" w:hAnsi="Cambria"/>
          <w:sz w:val="22"/>
          <w:szCs w:val="22"/>
        </w:rPr>
        <w:t>theo một trong các hình thức</w:t>
      </w:r>
      <w:r w:rsidR="001B7378">
        <w:rPr>
          <w:rFonts w:ascii="Cambria" w:hAnsi="Cambria"/>
          <w:sz w:val="22"/>
          <w:szCs w:val="22"/>
        </w:rPr>
        <w:t xml:space="preserve"> sau</w:t>
      </w:r>
      <w:r w:rsidRPr="006E347E">
        <w:rPr>
          <w:rFonts w:ascii="Cambria" w:hAnsi="Cambria"/>
          <w:sz w:val="22"/>
          <w:szCs w:val="22"/>
        </w:rPr>
        <w:t>:</w:t>
      </w:r>
    </w:p>
    <w:p w:rsidR="006E347E" w:rsidRPr="006E347E" w:rsidRDefault="006E347E" w:rsidP="006E347E">
      <w:pPr>
        <w:pStyle w:val="ListParagraph"/>
        <w:numPr>
          <w:ilvl w:val="0"/>
          <w:numId w:val="31"/>
        </w:numPr>
        <w:tabs>
          <w:tab w:val="left" w:pos="1080"/>
        </w:tabs>
        <w:spacing w:before="120" w:after="120" w:line="276" w:lineRule="auto"/>
        <w:contextualSpacing w:val="0"/>
        <w:jc w:val="both"/>
        <w:rPr>
          <w:rFonts w:ascii="Cambria" w:hAnsi="Cambria"/>
          <w:lang w:val="en-US"/>
        </w:rPr>
      </w:pPr>
      <w:r w:rsidRPr="006E347E">
        <w:rPr>
          <w:rFonts w:ascii="Cambria" w:hAnsi="Cambria"/>
          <w:lang w:val="en-US"/>
        </w:rPr>
        <w:t>Chia sẻ tri thức, trao đổi kinh nghiệm thông qua các chương trình hội thảo/sự kiện khoa học;</w:t>
      </w:r>
    </w:p>
    <w:p w:rsidR="006E347E" w:rsidRPr="006E347E" w:rsidRDefault="006E347E" w:rsidP="006E347E">
      <w:pPr>
        <w:pStyle w:val="ListParagraph"/>
        <w:numPr>
          <w:ilvl w:val="0"/>
          <w:numId w:val="31"/>
        </w:numPr>
        <w:tabs>
          <w:tab w:val="left" w:pos="1080"/>
        </w:tabs>
        <w:spacing w:before="120" w:after="120" w:line="276" w:lineRule="auto"/>
        <w:contextualSpacing w:val="0"/>
        <w:jc w:val="both"/>
        <w:rPr>
          <w:rFonts w:ascii="Cambria" w:hAnsi="Cambria"/>
          <w:lang w:val="en-US"/>
        </w:rPr>
      </w:pPr>
      <w:r w:rsidRPr="006E347E">
        <w:rPr>
          <w:rFonts w:ascii="Cambria" w:hAnsi="Cambria"/>
          <w:lang w:val="en-US"/>
        </w:rPr>
        <w:t>Hỗ trợ các hoạt động nghiên cứu</w:t>
      </w:r>
      <w:r w:rsidRPr="006E347E">
        <w:rPr>
          <w:rFonts w:ascii="Cambria" w:hAnsi="Cambria"/>
        </w:rPr>
        <w:t xml:space="preserve">, các </w:t>
      </w:r>
      <w:r w:rsidRPr="006E347E">
        <w:rPr>
          <w:rFonts w:ascii="Cambria" w:hAnsi="Cambria"/>
          <w:lang w:val="en-US"/>
        </w:rPr>
        <w:t>dự án nghiên cứu khoa học - công nghệ;</w:t>
      </w:r>
    </w:p>
    <w:p w:rsidR="006E347E" w:rsidRPr="006E347E" w:rsidRDefault="006E347E" w:rsidP="006E347E">
      <w:pPr>
        <w:pStyle w:val="ListParagraph"/>
        <w:numPr>
          <w:ilvl w:val="0"/>
          <w:numId w:val="31"/>
        </w:numPr>
        <w:tabs>
          <w:tab w:val="left" w:pos="1080"/>
        </w:tabs>
        <w:spacing w:before="120" w:after="120" w:line="276" w:lineRule="auto"/>
        <w:contextualSpacing w:val="0"/>
        <w:jc w:val="both"/>
        <w:rPr>
          <w:rFonts w:ascii="Cambria" w:hAnsi="Cambria"/>
          <w:lang w:val="en-US"/>
        </w:rPr>
      </w:pPr>
      <w:r w:rsidRPr="006E347E">
        <w:rPr>
          <w:rFonts w:ascii="Cambria" w:hAnsi="Cambria"/>
          <w:lang w:val="en-US"/>
        </w:rPr>
        <w:t>Hợp tác giảng dạy theo các hình thứ</w:t>
      </w:r>
      <w:r w:rsidR="007464DD">
        <w:rPr>
          <w:rFonts w:ascii="Cambria" w:hAnsi="Cambria"/>
          <w:lang w:val="en-US"/>
        </w:rPr>
        <w:t>c khác nhau;</w:t>
      </w:r>
    </w:p>
    <w:p w:rsidR="006E347E" w:rsidRPr="006E347E" w:rsidRDefault="006E347E" w:rsidP="006E347E">
      <w:pPr>
        <w:pStyle w:val="ListParagraph"/>
        <w:numPr>
          <w:ilvl w:val="0"/>
          <w:numId w:val="31"/>
        </w:numPr>
        <w:tabs>
          <w:tab w:val="left" w:pos="1080"/>
        </w:tabs>
        <w:spacing w:before="120" w:after="120" w:line="276" w:lineRule="auto"/>
        <w:contextualSpacing w:val="0"/>
        <w:jc w:val="both"/>
        <w:rPr>
          <w:rFonts w:ascii="Cambria" w:hAnsi="Cambria"/>
          <w:lang w:val="en-US"/>
        </w:rPr>
      </w:pPr>
      <w:r w:rsidRPr="006E347E">
        <w:rPr>
          <w:rFonts w:ascii="Cambria" w:hAnsi="Cambria"/>
          <w:lang w:val="en-US"/>
        </w:rPr>
        <w:t>Các nội dung khác theo thỏa thuận với Trường.</w:t>
      </w:r>
    </w:p>
    <w:p w:rsidR="006E347E" w:rsidRPr="006E347E" w:rsidRDefault="006E347E" w:rsidP="006E347E">
      <w:pPr>
        <w:pStyle w:val="ListParagraph"/>
        <w:numPr>
          <w:ilvl w:val="1"/>
          <w:numId w:val="30"/>
        </w:numPr>
        <w:spacing w:before="120" w:after="120" w:line="276" w:lineRule="auto"/>
        <w:contextualSpacing w:val="0"/>
        <w:jc w:val="both"/>
        <w:rPr>
          <w:rFonts w:ascii="Cambria" w:hAnsi="Cambria"/>
          <w:lang w:val="en-US"/>
        </w:rPr>
      </w:pPr>
      <w:r w:rsidRPr="006E347E">
        <w:rPr>
          <w:rFonts w:ascii="Cambria" w:hAnsi="Cambria"/>
          <w:b/>
          <w:lang w:val="en-US"/>
        </w:rPr>
        <w:lastRenderedPageBreak/>
        <w:t>Điều kiện ưu tiên và loại trừ:</w:t>
      </w:r>
    </w:p>
    <w:p w:rsidR="006E347E" w:rsidRPr="006E347E" w:rsidRDefault="006E347E" w:rsidP="006E347E">
      <w:pPr>
        <w:pStyle w:val="ListParagraph"/>
        <w:numPr>
          <w:ilvl w:val="0"/>
          <w:numId w:val="11"/>
        </w:numPr>
        <w:spacing w:before="120" w:after="120" w:line="276" w:lineRule="auto"/>
        <w:contextualSpacing w:val="0"/>
        <w:jc w:val="both"/>
        <w:rPr>
          <w:rFonts w:ascii="Cambria" w:hAnsi="Cambria"/>
          <w:lang w:val="en-US"/>
        </w:rPr>
      </w:pPr>
      <w:r w:rsidRPr="006E347E">
        <w:rPr>
          <w:rFonts w:ascii="Cambria" w:hAnsi="Cambria"/>
          <w:b/>
          <w:lang w:val="en-US"/>
        </w:rPr>
        <w:t xml:space="preserve">Điều kiện ưu tiên: </w:t>
      </w:r>
      <w:r w:rsidRPr="006E347E">
        <w:rPr>
          <w:rFonts w:ascii="Cambria" w:hAnsi="Cambria"/>
          <w:lang w:val="en-US"/>
        </w:rPr>
        <w:t>Các đề tài/dự án đã tạo ra được sản phẩm ở dạng prototype</w:t>
      </w:r>
      <w:r w:rsidR="00427CE7">
        <w:rPr>
          <w:rFonts w:ascii="Cambria" w:hAnsi="Cambria"/>
          <w:lang w:val="en-US"/>
        </w:rPr>
        <w:t>.</w:t>
      </w:r>
      <w:r w:rsidRPr="006E347E">
        <w:rPr>
          <w:rFonts w:ascii="Cambria" w:hAnsi="Cambria"/>
          <w:lang w:val="en-US"/>
        </w:rPr>
        <w:t xml:space="preserve"> </w:t>
      </w:r>
    </w:p>
    <w:p w:rsidR="006E347E" w:rsidRPr="006E347E" w:rsidRDefault="006E347E" w:rsidP="006E347E">
      <w:pPr>
        <w:pStyle w:val="ListParagraph"/>
        <w:numPr>
          <w:ilvl w:val="0"/>
          <w:numId w:val="11"/>
        </w:numPr>
        <w:spacing w:before="120" w:after="120" w:line="276" w:lineRule="auto"/>
        <w:contextualSpacing w:val="0"/>
        <w:jc w:val="both"/>
        <w:rPr>
          <w:rFonts w:ascii="Cambria" w:hAnsi="Cambria"/>
          <w:lang w:val="en-US"/>
        </w:rPr>
      </w:pPr>
      <w:r w:rsidRPr="006E347E">
        <w:rPr>
          <w:rFonts w:ascii="Cambria" w:hAnsi="Cambria"/>
          <w:b/>
          <w:lang w:val="en-US"/>
        </w:rPr>
        <w:t xml:space="preserve">Điều kiện loại trừ: </w:t>
      </w:r>
      <w:r w:rsidRPr="006E347E">
        <w:rPr>
          <w:rFonts w:ascii="Cambria" w:hAnsi="Cambria"/>
          <w:lang w:val="en-US"/>
        </w:rPr>
        <w:t xml:space="preserve">Các đề tài/dự án nghiên cứu đã nhận tài trợ từ VinIF thuộc Vingroup cùng thời điểm </w:t>
      </w:r>
      <w:r w:rsidRPr="00A35730">
        <w:rPr>
          <w:rFonts w:ascii="Cambria" w:hAnsi="Cambria"/>
          <w:lang w:val="en-US"/>
        </w:rPr>
        <w:t>(xem thêm ở Phụ lục 2</w:t>
      </w:r>
      <w:r w:rsidR="00A35730">
        <w:rPr>
          <w:rFonts w:ascii="Cambria" w:hAnsi="Cambria"/>
          <w:lang w:val="en-US"/>
        </w:rPr>
        <w:t>, đính kèm công văn</w:t>
      </w:r>
      <w:r w:rsidRPr="00A35730">
        <w:rPr>
          <w:rFonts w:ascii="Cambria" w:hAnsi="Cambria"/>
          <w:lang w:val="en-US"/>
        </w:rPr>
        <w:t>)</w:t>
      </w:r>
      <w:r w:rsidR="00427CE7">
        <w:rPr>
          <w:rFonts w:ascii="Cambria" w:hAnsi="Cambria"/>
          <w:lang w:val="en-US"/>
        </w:rPr>
        <w:t>.</w:t>
      </w:r>
    </w:p>
    <w:p w:rsidR="006E347E" w:rsidRPr="006E347E" w:rsidRDefault="006E347E" w:rsidP="00A45DE4">
      <w:pPr>
        <w:pStyle w:val="ListParagraph"/>
        <w:numPr>
          <w:ilvl w:val="0"/>
          <w:numId w:val="33"/>
        </w:numPr>
        <w:spacing w:before="120" w:after="120" w:line="276" w:lineRule="auto"/>
        <w:ind w:left="360"/>
        <w:contextualSpacing w:val="0"/>
        <w:jc w:val="both"/>
        <w:rPr>
          <w:rFonts w:ascii="Cambria" w:hAnsi="Cambria"/>
          <w:b/>
          <w:lang w:val="en-US"/>
        </w:rPr>
      </w:pPr>
      <w:r w:rsidRPr="006E347E">
        <w:rPr>
          <w:rFonts w:ascii="Cambria" w:hAnsi="Cambria"/>
          <w:b/>
          <w:lang w:val="en-US"/>
        </w:rPr>
        <w:t>Tiêu chí dự án nhận tài trợ</w:t>
      </w:r>
    </w:p>
    <w:p w:rsidR="006E347E" w:rsidRPr="006E347E" w:rsidRDefault="006E347E" w:rsidP="006E347E">
      <w:pPr>
        <w:pStyle w:val="ListParagraph"/>
        <w:numPr>
          <w:ilvl w:val="1"/>
          <w:numId w:val="35"/>
        </w:numPr>
        <w:spacing w:before="120" w:after="120" w:line="276" w:lineRule="auto"/>
        <w:contextualSpacing w:val="0"/>
        <w:jc w:val="both"/>
        <w:rPr>
          <w:rFonts w:ascii="Cambria" w:hAnsi="Cambria"/>
          <w:lang w:val="en-US"/>
        </w:rPr>
      </w:pPr>
      <w:r w:rsidRPr="006E347E">
        <w:rPr>
          <w:rFonts w:ascii="Cambria" w:hAnsi="Cambria"/>
          <w:b/>
          <w:lang w:val="en-US"/>
        </w:rPr>
        <w:t>Tiêu chí</w:t>
      </w:r>
      <w:r w:rsidRPr="006E347E">
        <w:rPr>
          <w:rFonts w:ascii="Cambria" w:hAnsi="Cambria"/>
          <w:lang w:val="en-US"/>
        </w:rPr>
        <w:t>:</w:t>
      </w:r>
    </w:p>
    <w:p w:rsidR="006E347E" w:rsidRPr="006E347E" w:rsidRDefault="006E347E" w:rsidP="006E347E">
      <w:pPr>
        <w:pStyle w:val="ListParagraph"/>
        <w:spacing w:before="120" w:after="120" w:line="276" w:lineRule="auto"/>
        <w:contextualSpacing w:val="0"/>
        <w:jc w:val="both"/>
        <w:rPr>
          <w:rFonts w:ascii="Cambria" w:hAnsi="Cambria"/>
          <w:lang w:val="en-US"/>
        </w:rPr>
      </w:pPr>
      <w:r w:rsidRPr="006E347E">
        <w:rPr>
          <w:rFonts w:ascii="Cambria" w:hAnsi="Cambria"/>
          <w:lang w:val="en-US"/>
        </w:rPr>
        <w:t>TechPlus xem xét các dự án đề nghị tài trợ dựa trên các yếu tố:</w:t>
      </w:r>
    </w:p>
    <w:p w:rsidR="006E347E" w:rsidRPr="006E347E" w:rsidRDefault="006E347E" w:rsidP="006E347E">
      <w:pPr>
        <w:pStyle w:val="ListParagraph"/>
        <w:numPr>
          <w:ilvl w:val="0"/>
          <w:numId w:val="34"/>
        </w:numPr>
        <w:spacing w:before="120" w:after="120" w:line="276" w:lineRule="auto"/>
        <w:contextualSpacing w:val="0"/>
        <w:jc w:val="both"/>
        <w:rPr>
          <w:rFonts w:ascii="Cambria" w:hAnsi="Cambria"/>
          <w:lang w:val="en-US"/>
        </w:rPr>
      </w:pPr>
      <w:r w:rsidRPr="006E347E">
        <w:rPr>
          <w:rFonts w:ascii="Cambria" w:hAnsi="Cambria"/>
          <w:b/>
          <w:lang w:val="en-US"/>
        </w:rPr>
        <w:t>Công nghệ ứng dụng</w:t>
      </w:r>
      <w:r w:rsidRPr="006E347E">
        <w:rPr>
          <w:rFonts w:ascii="Cambria" w:hAnsi="Cambria"/>
          <w:lang w:val="en-US"/>
        </w:rPr>
        <w:t xml:space="preserve">: Hàm lượng nghiên cứu, tính đổi mới sáng tạo, trong công nghệ/giải pháp/kết quả đầu ra; </w:t>
      </w:r>
    </w:p>
    <w:p w:rsidR="006E347E" w:rsidRPr="006E347E" w:rsidRDefault="006E347E" w:rsidP="006E347E">
      <w:pPr>
        <w:pStyle w:val="ListParagraph"/>
        <w:numPr>
          <w:ilvl w:val="0"/>
          <w:numId w:val="34"/>
        </w:numPr>
        <w:spacing w:before="120" w:after="120" w:line="276" w:lineRule="auto"/>
        <w:contextualSpacing w:val="0"/>
        <w:jc w:val="both"/>
        <w:rPr>
          <w:rFonts w:ascii="Cambria" w:hAnsi="Cambria"/>
          <w:lang w:val="en-US"/>
        </w:rPr>
      </w:pPr>
      <w:r w:rsidRPr="006E347E">
        <w:rPr>
          <w:rFonts w:ascii="Cambria" w:hAnsi="Cambria"/>
          <w:b/>
          <w:lang w:val="en-US"/>
        </w:rPr>
        <w:t>Khả năng thương mại hóa</w:t>
      </w:r>
      <w:r w:rsidRPr="006E347E">
        <w:rPr>
          <w:rFonts w:ascii="Cambria" w:hAnsi="Cambria"/>
          <w:lang w:val="en-US"/>
        </w:rPr>
        <w:t xml:space="preserve">: Tiềm năng thị trường, khả năng/mức độ khả thi ứng dụng thực tế; </w:t>
      </w:r>
    </w:p>
    <w:p w:rsidR="006E347E" w:rsidRPr="006E347E" w:rsidRDefault="006E347E" w:rsidP="006E347E">
      <w:pPr>
        <w:pStyle w:val="ListParagraph"/>
        <w:numPr>
          <w:ilvl w:val="0"/>
          <w:numId w:val="34"/>
        </w:numPr>
        <w:spacing w:before="120" w:after="120" w:line="276" w:lineRule="auto"/>
        <w:contextualSpacing w:val="0"/>
        <w:jc w:val="both"/>
        <w:rPr>
          <w:rFonts w:ascii="Cambria" w:hAnsi="Cambria"/>
          <w:lang w:val="en-US"/>
        </w:rPr>
      </w:pPr>
      <w:r w:rsidRPr="006E347E">
        <w:rPr>
          <w:rFonts w:ascii="Cambria" w:hAnsi="Cambria"/>
          <w:b/>
          <w:lang w:val="en-US"/>
        </w:rPr>
        <w:t>Uy tín/năng lực thực thi của nhóm nghiên cứu</w:t>
      </w:r>
      <w:r w:rsidRPr="006E347E">
        <w:rPr>
          <w:rFonts w:ascii="Cambria" w:hAnsi="Cambria"/>
          <w:lang w:val="en-US"/>
        </w:rPr>
        <w:t xml:space="preserve">: Thành tựu về mặt chuyên môn; </w:t>
      </w:r>
      <w:r w:rsidR="00A45DE4">
        <w:rPr>
          <w:rFonts w:ascii="Cambria" w:hAnsi="Cambria"/>
          <w:lang w:val="en-US"/>
        </w:rPr>
        <w:t>n</w:t>
      </w:r>
      <w:r w:rsidRPr="006E347E">
        <w:rPr>
          <w:rFonts w:ascii="Cambria" w:hAnsi="Cambria"/>
          <w:lang w:val="en-US"/>
        </w:rPr>
        <w:t>hững kết quả đã đạt được từ quá trình nghiên cứu, thương mại hóa sản phẩm khoa học công nghệ trước đó (nếu có).</w:t>
      </w:r>
    </w:p>
    <w:p w:rsidR="006E347E" w:rsidRPr="006E347E" w:rsidRDefault="006E347E" w:rsidP="006E347E">
      <w:pPr>
        <w:pStyle w:val="ListParagraph"/>
        <w:numPr>
          <w:ilvl w:val="1"/>
          <w:numId w:val="35"/>
        </w:numPr>
        <w:spacing w:before="120" w:after="120" w:line="276" w:lineRule="auto"/>
        <w:contextualSpacing w:val="0"/>
        <w:jc w:val="both"/>
        <w:rPr>
          <w:rFonts w:ascii="Cambria" w:hAnsi="Cambria"/>
          <w:lang w:val="en-US"/>
        </w:rPr>
      </w:pPr>
      <w:r w:rsidRPr="006E347E">
        <w:rPr>
          <w:rFonts w:ascii="Cambria" w:hAnsi="Cambria"/>
          <w:b/>
          <w:lang w:val="en-US"/>
        </w:rPr>
        <w:t>Hội đồng đánh giá</w:t>
      </w:r>
      <w:r w:rsidRPr="006E347E">
        <w:rPr>
          <w:rFonts w:ascii="Cambria" w:hAnsi="Cambria"/>
          <w:lang w:val="en-US"/>
        </w:rPr>
        <w:t>:</w:t>
      </w:r>
    </w:p>
    <w:p w:rsidR="006E347E" w:rsidRPr="006E347E" w:rsidRDefault="006E347E" w:rsidP="006E347E">
      <w:pPr>
        <w:pStyle w:val="ListParagraph"/>
        <w:spacing w:before="120" w:after="120" w:line="276" w:lineRule="auto"/>
        <w:ind w:left="1080"/>
        <w:contextualSpacing w:val="0"/>
        <w:jc w:val="both"/>
        <w:rPr>
          <w:rFonts w:ascii="Cambria" w:hAnsi="Cambria"/>
          <w:lang w:val="en-US"/>
        </w:rPr>
      </w:pPr>
      <w:r w:rsidRPr="006E347E">
        <w:rPr>
          <w:rFonts w:ascii="Cambria" w:hAnsi="Cambria"/>
          <w:lang w:val="en-US"/>
        </w:rPr>
        <w:t xml:space="preserve">Với các tiêu chí trên, </w:t>
      </w:r>
      <w:r w:rsidRPr="006E347E">
        <w:rPr>
          <w:rFonts w:ascii="Cambria" w:hAnsi="Cambria"/>
          <w:b/>
          <w:lang w:val="en-US"/>
        </w:rPr>
        <w:t>Hội đồng chuyên gia TechPlus</w:t>
      </w:r>
      <w:r w:rsidRPr="006E347E">
        <w:rPr>
          <w:rFonts w:ascii="Cambria" w:hAnsi="Cambria"/>
          <w:lang w:val="en-US"/>
        </w:rPr>
        <w:t xml:space="preserve"> bao gồm:</w:t>
      </w:r>
    </w:p>
    <w:p w:rsidR="006E347E" w:rsidRPr="006E347E" w:rsidRDefault="006E347E" w:rsidP="00A35730">
      <w:pPr>
        <w:pStyle w:val="ListParagraph"/>
        <w:numPr>
          <w:ilvl w:val="0"/>
          <w:numId w:val="11"/>
        </w:numPr>
        <w:spacing w:before="120" w:after="120" w:line="276" w:lineRule="auto"/>
        <w:ind w:left="1080"/>
        <w:contextualSpacing w:val="0"/>
        <w:jc w:val="both"/>
        <w:rPr>
          <w:rFonts w:ascii="Cambria" w:hAnsi="Cambria"/>
          <w:lang w:val="en-US"/>
        </w:rPr>
      </w:pPr>
      <w:r w:rsidRPr="006E347E">
        <w:rPr>
          <w:rFonts w:ascii="Cambria" w:hAnsi="Cambria"/>
          <w:lang w:val="en-US"/>
        </w:rPr>
        <w:t xml:space="preserve"> Hội đồng 1: Các nhà khoa học, nhà nghiên cứu, chuyên gia;</w:t>
      </w:r>
    </w:p>
    <w:p w:rsidR="006E347E" w:rsidRPr="006E347E" w:rsidRDefault="006E347E" w:rsidP="00A35730">
      <w:pPr>
        <w:pStyle w:val="ListParagraph"/>
        <w:numPr>
          <w:ilvl w:val="0"/>
          <w:numId w:val="11"/>
        </w:numPr>
        <w:spacing w:before="120" w:after="120" w:line="276" w:lineRule="auto"/>
        <w:ind w:left="1080"/>
        <w:contextualSpacing w:val="0"/>
        <w:jc w:val="both"/>
        <w:rPr>
          <w:rFonts w:ascii="Cambria" w:hAnsi="Cambria"/>
          <w:lang w:val="en-US"/>
        </w:rPr>
      </w:pPr>
      <w:r w:rsidRPr="006E347E">
        <w:rPr>
          <w:rFonts w:ascii="Cambria" w:hAnsi="Cambria"/>
          <w:lang w:val="en-US"/>
        </w:rPr>
        <w:t xml:space="preserve"> Hội đồng 2: Chủ doanh nghiệp, nhà sáng lập doanh nghiệp công nghệ thành công tại Việt Nam và Quốc tế. </w:t>
      </w:r>
    </w:p>
    <w:p w:rsidR="006E347E" w:rsidRPr="006E347E" w:rsidRDefault="006E347E" w:rsidP="00A35730">
      <w:pPr>
        <w:pStyle w:val="ListParagraph"/>
        <w:spacing w:before="120" w:after="120" w:line="276" w:lineRule="auto"/>
        <w:ind w:left="90" w:firstLine="360"/>
        <w:contextualSpacing w:val="0"/>
        <w:jc w:val="both"/>
        <w:rPr>
          <w:rFonts w:ascii="Cambria" w:hAnsi="Cambria"/>
          <w:lang w:val="en-US"/>
        </w:rPr>
      </w:pPr>
      <w:r w:rsidRPr="006E347E">
        <w:rPr>
          <w:rFonts w:ascii="Cambria" w:hAnsi="Cambria"/>
          <w:b/>
          <w:lang w:val="en-US"/>
        </w:rPr>
        <w:t xml:space="preserve">Hội đồng chuyên gia TechPlus </w:t>
      </w:r>
      <w:r w:rsidRPr="006E347E">
        <w:rPr>
          <w:rFonts w:ascii="Cambria" w:hAnsi="Cambria"/>
          <w:lang w:val="en-US"/>
        </w:rPr>
        <w:t xml:space="preserve">sẽ theo xuyên suốt quá trình </w:t>
      </w:r>
      <w:r w:rsidRPr="006E347E">
        <w:rPr>
          <w:rFonts w:ascii="Cambria" w:hAnsi="Cambria"/>
          <w:b/>
          <w:lang w:val="en-US"/>
        </w:rPr>
        <w:t xml:space="preserve">tuyển chọn, xét duyệt, demo tại hiện trường và cả quá trình kết nối thử nghiệm tại các doanh nghiệp/người </w:t>
      </w:r>
      <w:r w:rsidR="007464DD">
        <w:rPr>
          <w:rFonts w:ascii="Cambria" w:hAnsi="Cambria"/>
          <w:b/>
          <w:lang w:val="en-US"/>
        </w:rPr>
        <w:t>dùng</w:t>
      </w:r>
      <w:r w:rsidRPr="006E347E">
        <w:rPr>
          <w:rFonts w:ascii="Cambria" w:hAnsi="Cambria"/>
          <w:b/>
          <w:lang w:val="en-US"/>
        </w:rPr>
        <w:t xml:space="preserve"> nói chung</w:t>
      </w:r>
      <w:r w:rsidRPr="006E347E">
        <w:rPr>
          <w:rFonts w:ascii="Cambria" w:hAnsi="Cambria"/>
          <w:lang w:val="en-US"/>
        </w:rPr>
        <w:t xml:space="preserve"> (nếu có). Hội đồng và cũng đóng vai trò hỗ trợ, cố vấn cho dự án (khi cần thiết) cho đến lúc nghiệm thu kết quả. Việc này nhằm đảm bảo tính liên tục, và tăng khả năng thành công cho dự án. </w:t>
      </w:r>
    </w:p>
    <w:p w:rsidR="006E347E" w:rsidRPr="00A45DE4" w:rsidRDefault="006E347E" w:rsidP="00A45DE4">
      <w:pPr>
        <w:pStyle w:val="ListParagraph"/>
        <w:numPr>
          <w:ilvl w:val="0"/>
          <w:numId w:val="33"/>
        </w:numPr>
        <w:spacing w:before="120" w:after="120" w:line="276" w:lineRule="auto"/>
        <w:ind w:left="360"/>
        <w:contextualSpacing w:val="0"/>
        <w:jc w:val="both"/>
        <w:rPr>
          <w:rFonts w:ascii="Cambria" w:hAnsi="Cambria"/>
          <w:b/>
          <w:lang w:val="en-US"/>
        </w:rPr>
      </w:pPr>
      <w:r w:rsidRPr="00A45DE4">
        <w:rPr>
          <w:rFonts w:ascii="Cambria" w:hAnsi="Cambria"/>
          <w:b/>
          <w:lang w:val="en-US"/>
        </w:rPr>
        <w:t>Phương thức tài trợ và hỗ trợ</w:t>
      </w:r>
    </w:p>
    <w:p w:rsidR="006E347E" w:rsidRPr="00A45DE4" w:rsidRDefault="006E347E" w:rsidP="00A45DE4">
      <w:pPr>
        <w:pStyle w:val="ListParagraph"/>
        <w:numPr>
          <w:ilvl w:val="1"/>
          <w:numId w:val="38"/>
        </w:numPr>
        <w:spacing w:before="120" w:after="120" w:line="276" w:lineRule="auto"/>
        <w:contextualSpacing w:val="0"/>
        <w:jc w:val="both"/>
        <w:rPr>
          <w:rFonts w:ascii="Cambria" w:hAnsi="Cambria"/>
          <w:b/>
          <w:lang w:val="en-US"/>
        </w:rPr>
      </w:pPr>
      <w:r w:rsidRPr="00A45DE4">
        <w:rPr>
          <w:rFonts w:ascii="Cambria" w:hAnsi="Cambria"/>
          <w:b/>
          <w:lang w:val="en-US"/>
        </w:rPr>
        <w:t xml:space="preserve">Tài trợ </w:t>
      </w:r>
      <w:r w:rsidR="00A45DE4" w:rsidRPr="00A45DE4">
        <w:rPr>
          <w:rFonts w:ascii="Cambria" w:hAnsi="Cambria"/>
          <w:b/>
          <w:lang w:val="en-US"/>
        </w:rPr>
        <w:t>t</w:t>
      </w:r>
      <w:r w:rsidRPr="00A45DE4">
        <w:rPr>
          <w:rFonts w:ascii="Cambria" w:hAnsi="Cambria"/>
          <w:b/>
          <w:lang w:val="en-US"/>
        </w:rPr>
        <w:t xml:space="preserve">ài chính: </w:t>
      </w:r>
    </w:p>
    <w:p w:rsidR="006E347E" w:rsidRPr="006E347E" w:rsidRDefault="006E347E" w:rsidP="00A35730">
      <w:pPr>
        <w:tabs>
          <w:tab w:val="left" w:pos="1080"/>
        </w:tabs>
        <w:ind w:left="90" w:right="0" w:firstLine="360"/>
        <w:jc w:val="both"/>
        <w:rPr>
          <w:rFonts w:ascii="Cambria" w:hAnsi="Cambria"/>
          <w:sz w:val="22"/>
          <w:szCs w:val="22"/>
        </w:rPr>
      </w:pPr>
      <w:r w:rsidRPr="006E347E">
        <w:rPr>
          <w:rFonts w:ascii="Cambria" w:hAnsi="Cambria"/>
          <w:b/>
          <w:sz w:val="22"/>
          <w:szCs w:val="22"/>
        </w:rPr>
        <w:t xml:space="preserve">Mức tài trợ tài chính tối đa cho dự án thuộc TechPlus là </w:t>
      </w:r>
      <w:r w:rsidR="00136B56">
        <w:rPr>
          <w:rFonts w:ascii="Cambria" w:hAnsi="Cambria"/>
          <w:b/>
          <w:sz w:val="22"/>
          <w:szCs w:val="22"/>
        </w:rPr>
        <w:t>10 tỷ VNĐ</w:t>
      </w:r>
      <w:r w:rsidRPr="006E347E">
        <w:rPr>
          <w:rFonts w:ascii="Cambria" w:hAnsi="Cambria"/>
          <w:b/>
          <w:sz w:val="22"/>
          <w:szCs w:val="22"/>
        </w:rPr>
        <w:t xml:space="preserve">. </w:t>
      </w:r>
      <w:r w:rsidRPr="006E347E">
        <w:rPr>
          <w:rFonts w:ascii="Cambria" w:hAnsi="Cambria"/>
          <w:sz w:val="22"/>
          <w:szCs w:val="22"/>
        </w:rPr>
        <w:t>Mức tài trợ cụ thể cho dự án được xem xét và quyết định dựa trên nhu cầu, kế hoạch tài chính, và kết quả dự kiến đạt được của dự án.</w:t>
      </w:r>
    </w:p>
    <w:p w:rsidR="006E347E" w:rsidRPr="00313372" w:rsidRDefault="006E347E" w:rsidP="00313372">
      <w:pPr>
        <w:pStyle w:val="ListParagraph"/>
        <w:numPr>
          <w:ilvl w:val="1"/>
          <w:numId w:val="44"/>
        </w:numPr>
        <w:spacing w:before="120" w:after="120" w:line="276" w:lineRule="auto"/>
        <w:jc w:val="both"/>
        <w:rPr>
          <w:rFonts w:ascii="Cambria" w:hAnsi="Cambria"/>
          <w:b/>
        </w:rPr>
      </w:pPr>
      <w:r w:rsidRPr="00313372">
        <w:rPr>
          <w:rFonts w:ascii="Cambria" w:hAnsi="Cambria"/>
          <w:b/>
        </w:rPr>
        <w:t>Hỗ trợ khác:</w:t>
      </w:r>
    </w:p>
    <w:p w:rsidR="006E347E" w:rsidRPr="006E347E" w:rsidRDefault="006E347E" w:rsidP="00A35730">
      <w:pPr>
        <w:tabs>
          <w:tab w:val="left" w:pos="1080"/>
        </w:tabs>
        <w:ind w:left="90" w:firstLine="360"/>
        <w:jc w:val="both"/>
        <w:rPr>
          <w:rFonts w:ascii="Cambria" w:hAnsi="Cambria"/>
          <w:sz w:val="22"/>
          <w:szCs w:val="22"/>
        </w:rPr>
      </w:pPr>
      <w:r w:rsidRPr="006E347E">
        <w:rPr>
          <w:rFonts w:ascii="Cambria" w:hAnsi="Cambria"/>
          <w:sz w:val="22"/>
          <w:szCs w:val="22"/>
        </w:rPr>
        <w:t>Ngoài hỗ trợ về tài chính, tùy tình hình thực tế, Tech</w:t>
      </w:r>
      <w:r w:rsidR="008E0F92">
        <w:rPr>
          <w:rFonts w:ascii="Cambria" w:hAnsi="Cambria"/>
          <w:sz w:val="22"/>
          <w:szCs w:val="22"/>
        </w:rPr>
        <w:t>P</w:t>
      </w:r>
      <w:r w:rsidRPr="006E347E">
        <w:rPr>
          <w:rFonts w:ascii="Cambria" w:hAnsi="Cambria"/>
          <w:sz w:val="22"/>
          <w:szCs w:val="22"/>
        </w:rPr>
        <w:t xml:space="preserve">lus và Vintech City còn có các </w:t>
      </w:r>
      <w:r w:rsidRPr="006E347E">
        <w:rPr>
          <w:rFonts w:ascii="Cambria" w:hAnsi="Cambria"/>
          <w:b/>
          <w:sz w:val="22"/>
          <w:szCs w:val="22"/>
        </w:rPr>
        <w:t>hỗ trợ khác</w:t>
      </w:r>
      <w:r w:rsidRPr="006E347E">
        <w:rPr>
          <w:rFonts w:ascii="Cambria" w:hAnsi="Cambria"/>
          <w:sz w:val="22"/>
          <w:szCs w:val="22"/>
        </w:rPr>
        <w:t xml:space="preserve">, cụ thể là: </w:t>
      </w:r>
    </w:p>
    <w:p w:rsidR="006E347E" w:rsidRPr="006E347E" w:rsidRDefault="006E347E" w:rsidP="006E347E">
      <w:pPr>
        <w:pStyle w:val="ListParagraph"/>
        <w:numPr>
          <w:ilvl w:val="0"/>
          <w:numId w:val="11"/>
        </w:numPr>
        <w:tabs>
          <w:tab w:val="left" w:pos="1080"/>
        </w:tabs>
        <w:jc w:val="both"/>
        <w:rPr>
          <w:rFonts w:ascii="Cambria" w:hAnsi="Cambria"/>
          <w:lang w:val="en-US"/>
        </w:rPr>
      </w:pPr>
      <w:r w:rsidRPr="006E347E">
        <w:rPr>
          <w:rFonts w:ascii="Cambria" w:hAnsi="Cambria"/>
          <w:lang w:val="en-US"/>
        </w:rPr>
        <w:lastRenderedPageBreak/>
        <w:t xml:space="preserve">Kết nối các đầu mối ứng dụng kết quả nghiên cứu vào giai đoạn kiểm nghiệm (testing) và giai đoạn thương mại hóa (theo thỏa thuận), bao gồm nhưng giới hạn Tập đoàn Vingroup, Hiệp hội Doanh nghiệp, </w:t>
      </w:r>
      <w:r w:rsidR="007464DD">
        <w:rPr>
          <w:rFonts w:ascii="Cambria" w:hAnsi="Cambria"/>
          <w:lang w:val="en-US"/>
        </w:rPr>
        <w:t>mạng</w:t>
      </w:r>
      <w:r w:rsidRPr="006E347E">
        <w:rPr>
          <w:rFonts w:ascii="Cambria" w:hAnsi="Cambria"/>
          <w:lang w:val="en-US"/>
        </w:rPr>
        <w:t xml:space="preserve"> lưới đối tác của Vintech City;</w:t>
      </w:r>
    </w:p>
    <w:p w:rsidR="006E347E" w:rsidRPr="006E347E" w:rsidRDefault="006E347E" w:rsidP="006E347E">
      <w:pPr>
        <w:pStyle w:val="ListParagraph"/>
        <w:numPr>
          <w:ilvl w:val="0"/>
          <w:numId w:val="11"/>
        </w:numPr>
        <w:tabs>
          <w:tab w:val="left" w:pos="1080"/>
        </w:tabs>
        <w:jc w:val="both"/>
        <w:rPr>
          <w:rFonts w:ascii="Cambria" w:hAnsi="Cambria"/>
          <w:lang w:val="en-US"/>
        </w:rPr>
      </w:pPr>
      <w:r w:rsidRPr="006E347E">
        <w:rPr>
          <w:rFonts w:ascii="Cambria" w:hAnsi="Cambria"/>
          <w:lang w:val="en-US"/>
        </w:rPr>
        <w:t>Đăng ký sở hữu trí tuệ;</w:t>
      </w:r>
    </w:p>
    <w:p w:rsidR="006E347E" w:rsidRPr="006E347E" w:rsidRDefault="006E347E" w:rsidP="006E347E">
      <w:pPr>
        <w:pStyle w:val="ListParagraph"/>
        <w:numPr>
          <w:ilvl w:val="0"/>
          <w:numId w:val="11"/>
        </w:numPr>
        <w:tabs>
          <w:tab w:val="left" w:pos="1080"/>
        </w:tabs>
        <w:jc w:val="both"/>
        <w:rPr>
          <w:rFonts w:ascii="Cambria" w:hAnsi="Cambria"/>
          <w:lang w:val="en-US"/>
        </w:rPr>
      </w:pPr>
      <w:r w:rsidRPr="006E347E">
        <w:rPr>
          <w:rFonts w:ascii="Cambria" w:hAnsi="Cambria"/>
          <w:lang w:val="en-US"/>
        </w:rPr>
        <w:t xml:space="preserve">Hợp tác thương mại hóa, và/hoặc hỗ trợ dự án ở các giai đoạn hình thành doanh nghiệp, khởi nghiệp. </w:t>
      </w:r>
    </w:p>
    <w:p w:rsidR="00A45DE4" w:rsidRPr="00A45DE4" w:rsidRDefault="006E347E" w:rsidP="00A45DE4">
      <w:pPr>
        <w:pStyle w:val="ListParagraph"/>
        <w:numPr>
          <w:ilvl w:val="0"/>
          <w:numId w:val="33"/>
        </w:numPr>
        <w:spacing w:before="120" w:after="120" w:line="276" w:lineRule="auto"/>
        <w:ind w:left="360"/>
        <w:contextualSpacing w:val="0"/>
        <w:jc w:val="both"/>
        <w:rPr>
          <w:rFonts w:ascii="Cambria" w:hAnsi="Cambria"/>
          <w:b/>
          <w:lang w:val="en-US"/>
        </w:rPr>
      </w:pPr>
      <w:r w:rsidRPr="00A45DE4">
        <w:rPr>
          <w:rFonts w:ascii="Cambria" w:hAnsi="Cambria"/>
          <w:b/>
          <w:lang w:val="en-US"/>
        </w:rPr>
        <w:t>Hồ sơ và quy trình xét duyệt tài trợ</w:t>
      </w:r>
    </w:p>
    <w:p w:rsidR="006E347E" w:rsidRPr="00313372" w:rsidRDefault="006E347E" w:rsidP="00313372">
      <w:pPr>
        <w:pStyle w:val="ListParagraph"/>
        <w:numPr>
          <w:ilvl w:val="1"/>
          <w:numId w:val="45"/>
        </w:numPr>
        <w:spacing w:before="120" w:after="120" w:line="276" w:lineRule="auto"/>
        <w:jc w:val="both"/>
        <w:rPr>
          <w:rFonts w:ascii="Cambria" w:hAnsi="Cambria"/>
          <w:b/>
        </w:rPr>
      </w:pPr>
      <w:r w:rsidRPr="00313372">
        <w:rPr>
          <w:rFonts w:ascii="Cambria" w:hAnsi="Cambria"/>
          <w:b/>
        </w:rPr>
        <w:t>Hồ sơ đăng ký dự án</w:t>
      </w:r>
      <w:r w:rsidR="00A45DE4" w:rsidRPr="00313372">
        <w:rPr>
          <w:rFonts w:ascii="Cambria" w:hAnsi="Cambria"/>
          <w:b/>
        </w:rPr>
        <w:t>:</w:t>
      </w:r>
    </w:p>
    <w:p w:rsidR="006E347E" w:rsidRPr="006E347E" w:rsidRDefault="006E347E" w:rsidP="006E347E">
      <w:pPr>
        <w:spacing w:before="120" w:after="120" w:line="276" w:lineRule="auto"/>
        <w:ind w:firstLine="180"/>
        <w:jc w:val="both"/>
        <w:rPr>
          <w:rFonts w:ascii="Cambria" w:hAnsi="Cambria"/>
          <w:sz w:val="22"/>
          <w:szCs w:val="22"/>
        </w:rPr>
      </w:pPr>
      <w:r w:rsidRPr="006E347E">
        <w:rPr>
          <w:rFonts w:ascii="Cambria" w:hAnsi="Cambria"/>
          <w:sz w:val="22"/>
          <w:szCs w:val="22"/>
        </w:rPr>
        <w:t>Hồ sơ đăng ký dự án bao gồm:</w:t>
      </w:r>
    </w:p>
    <w:p w:rsidR="006E347E" w:rsidRPr="006E347E" w:rsidRDefault="006E347E" w:rsidP="006E347E">
      <w:pPr>
        <w:pStyle w:val="ListParagraph"/>
        <w:numPr>
          <w:ilvl w:val="0"/>
          <w:numId w:val="12"/>
        </w:numPr>
        <w:spacing w:before="120" w:after="120" w:line="276" w:lineRule="auto"/>
        <w:contextualSpacing w:val="0"/>
        <w:jc w:val="both"/>
        <w:rPr>
          <w:rFonts w:ascii="Cambria" w:hAnsi="Cambria"/>
          <w:lang w:val="en-US"/>
        </w:rPr>
      </w:pPr>
      <w:r w:rsidRPr="006E347E">
        <w:rPr>
          <w:rFonts w:ascii="Cambria" w:hAnsi="Cambria"/>
          <w:b/>
          <w:lang w:val="en-US"/>
        </w:rPr>
        <w:t>Đơn đăng ký đề xuất dự án</w:t>
      </w:r>
      <w:r w:rsidRPr="006E347E">
        <w:rPr>
          <w:rFonts w:ascii="Cambria" w:hAnsi="Cambria"/>
          <w:lang w:val="en-US"/>
        </w:rPr>
        <w:t xml:space="preserve"> (theo mẫu A.01.Techplus.Dangky);</w:t>
      </w:r>
    </w:p>
    <w:p w:rsidR="006E347E" w:rsidRPr="006E347E" w:rsidRDefault="006E347E" w:rsidP="006E347E">
      <w:pPr>
        <w:pStyle w:val="ListParagraph"/>
        <w:numPr>
          <w:ilvl w:val="0"/>
          <w:numId w:val="12"/>
        </w:numPr>
        <w:spacing w:before="120" w:after="120" w:line="276" w:lineRule="auto"/>
        <w:contextualSpacing w:val="0"/>
        <w:jc w:val="both"/>
        <w:rPr>
          <w:rFonts w:ascii="Cambria" w:hAnsi="Cambria"/>
          <w:lang w:val="en-US"/>
        </w:rPr>
      </w:pPr>
      <w:r w:rsidRPr="006E347E">
        <w:rPr>
          <w:rFonts w:ascii="Cambria" w:hAnsi="Cambria"/>
          <w:b/>
          <w:lang w:val="en-US"/>
        </w:rPr>
        <w:t>Thuyết minh chi tiết</w:t>
      </w:r>
      <w:r w:rsidRPr="006E347E">
        <w:rPr>
          <w:rFonts w:ascii="Cambria" w:hAnsi="Cambria"/>
          <w:lang w:val="en-US"/>
        </w:rPr>
        <w:t xml:space="preserve"> dự án (theo mẫu A.01.Techplus.Thuyetminh);</w:t>
      </w:r>
    </w:p>
    <w:p w:rsidR="006E347E" w:rsidRPr="006E347E" w:rsidRDefault="006E347E" w:rsidP="006E347E">
      <w:pPr>
        <w:pStyle w:val="ListParagraph"/>
        <w:numPr>
          <w:ilvl w:val="0"/>
          <w:numId w:val="12"/>
        </w:numPr>
        <w:spacing w:before="120" w:after="120" w:line="276" w:lineRule="auto"/>
        <w:contextualSpacing w:val="0"/>
        <w:jc w:val="both"/>
        <w:rPr>
          <w:rFonts w:ascii="Cambria" w:hAnsi="Cambria"/>
          <w:lang w:val="en-US"/>
        </w:rPr>
      </w:pPr>
      <w:r w:rsidRPr="006E347E">
        <w:rPr>
          <w:rFonts w:ascii="Cambria" w:hAnsi="Cambria"/>
          <w:b/>
          <w:lang w:val="en-US"/>
        </w:rPr>
        <w:t>Tài liệu đính kèm</w:t>
      </w:r>
      <w:r w:rsidRPr="006E347E">
        <w:rPr>
          <w:rFonts w:ascii="Cambria" w:hAnsi="Cambria"/>
          <w:lang w:val="en-US"/>
        </w:rPr>
        <w:t xml:space="preserve"> khác.</w:t>
      </w:r>
    </w:p>
    <w:p w:rsidR="006E347E" w:rsidRPr="00313372" w:rsidRDefault="006E347E" w:rsidP="00313372">
      <w:pPr>
        <w:pStyle w:val="ListParagraph"/>
        <w:numPr>
          <w:ilvl w:val="1"/>
          <w:numId w:val="46"/>
        </w:numPr>
        <w:spacing w:before="120" w:after="120" w:line="276" w:lineRule="auto"/>
        <w:jc w:val="both"/>
        <w:rPr>
          <w:rFonts w:ascii="Cambria" w:hAnsi="Cambria"/>
          <w:b/>
        </w:rPr>
      </w:pPr>
      <w:r w:rsidRPr="00313372">
        <w:rPr>
          <w:rFonts w:ascii="Cambria" w:hAnsi="Cambria"/>
          <w:b/>
        </w:rPr>
        <w:t>Quy trình nộp và xét duyệt</w:t>
      </w:r>
      <w:r w:rsidR="00A45DE4" w:rsidRPr="00313372">
        <w:rPr>
          <w:rFonts w:ascii="Cambria" w:hAnsi="Cambria"/>
          <w:b/>
        </w:rPr>
        <w:t>:</w:t>
      </w:r>
    </w:p>
    <w:p w:rsidR="006E347E" w:rsidRPr="006E347E" w:rsidRDefault="006E347E" w:rsidP="006E347E">
      <w:pPr>
        <w:pStyle w:val="ListParagraph"/>
        <w:numPr>
          <w:ilvl w:val="0"/>
          <w:numId w:val="31"/>
        </w:numPr>
        <w:spacing w:before="120" w:after="120" w:line="276" w:lineRule="auto"/>
        <w:ind w:left="990" w:hanging="270"/>
        <w:contextualSpacing w:val="0"/>
        <w:jc w:val="both"/>
        <w:rPr>
          <w:rFonts w:ascii="Cambria" w:hAnsi="Cambria"/>
          <w:b/>
          <w:lang w:val="en-US"/>
        </w:rPr>
      </w:pPr>
      <w:r w:rsidRPr="006E347E">
        <w:rPr>
          <w:rFonts w:ascii="Cambria" w:hAnsi="Cambria"/>
          <w:lang w:val="en-US"/>
        </w:rPr>
        <w:t>Tech</w:t>
      </w:r>
      <w:r w:rsidR="00C403E7">
        <w:rPr>
          <w:rFonts w:ascii="Cambria" w:hAnsi="Cambria"/>
          <w:lang w:val="en-US"/>
        </w:rPr>
        <w:t>P</w:t>
      </w:r>
      <w:r w:rsidRPr="006E347E">
        <w:rPr>
          <w:rFonts w:ascii="Cambria" w:hAnsi="Cambria"/>
          <w:lang w:val="en-US"/>
        </w:rPr>
        <w:t xml:space="preserve">lus mở từ 3 đến 4 đợt xét duyệt trong năm, tùy tình hình thực tế dự án. </w:t>
      </w:r>
      <w:r w:rsidRPr="006E347E">
        <w:rPr>
          <w:rFonts w:ascii="Cambria" w:hAnsi="Cambria"/>
          <w:b/>
          <w:lang w:val="en-US"/>
        </w:rPr>
        <w:t>Các đợt mở công bố nộp hồ sơ là tháng 1; tháng 4; tháng 7; tháng 10</w:t>
      </w:r>
      <w:r w:rsidR="0066045E">
        <w:rPr>
          <w:rFonts w:ascii="Cambria" w:hAnsi="Cambria"/>
          <w:b/>
          <w:lang w:val="en-US"/>
        </w:rPr>
        <w:t>.</w:t>
      </w:r>
    </w:p>
    <w:p w:rsidR="006E347E" w:rsidRPr="006E347E" w:rsidRDefault="006E347E" w:rsidP="006E347E">
      <w:pPr>
        <w:pStyle w:val="ListParagraph"/>
        <w:numPr>
          <w:ilvl w:val="0"/>
          <w:numId w:val="31"/>
        </w:numPr>
        <w:spacing w:before="120" w:after="120" w:line="276" w:lineRule="auto"/>
        <w:ind w:left="990" w:hanging="270"/>
        <w:contextualSpacing w:val="0"/>
        <w:jc w:val="both"/>
        <w:rPr>
          <w:rFonts w:ascii="Cambria" w:hAnsi="Cambria"/>
          <w:lang w:val="en-US"/>
        </w:rPr>
      </w:pPr>
      <w:r w:rsidRPr="006E347E">
        <w:rPr>
          <w:rFonts w:ascii="Cambria" w:hAnsi="Cambria"/>
          <w:lang w:val="en-US"/>
        </w:rPr>
        <w:t>Qui trình xét chọn tài trợ của TechPlus gồm 3 giai đoạn:</w:t>
      </w:r>
    </w:p>
    <w:p w:rsidR="006E347E" w:rsidRPr="006E347E" w:rsidRDefault="006E347E" w:rsidP="006E347E">
      <w:pPr>
        <w:spacing w:after="60"/>
        <w:jc w:val="both"/>
        <w:rPr>
          <w:rFonts w:ascii="Cambria" w:hAnsi="Cambria" w:cstheme="minorHAnsi"/>
          <w:b/>
          <w:bCs/>
          <w:sz w:val="22"/>
          <w:szCs w:val="22"/>
          <w:u w:val="single"/>
        </w:rPr>
      </w:pPr>
      <w:r w:rsidRPr="006E347E">
        <w:rPr>
          <w:rFonts w:ascii="Cambria" w:hAnsi="Cambria" w:cstheme="minorHAnsi"/>
          <w:bCs/>
          <w:noProof/>
          <w:sz w:val="22"/>
          <w:szCs w:val="22"/>
          <w:lang w:val="vi-VN" w:eastAsia="vi-VN"/>
        </w:rPr>
        <w:drawing>
          <wp:anchor distT="0" distB="0" distL="114300" distR="114300" simplePos="0" relativeHeight="251677696" behindDoc="0" locked="0" layoutInCell="1" allowOverlap="1" wp14:anchorId="055FA477" wp14:editId="413528FF">
            <wp:simplePos x="0" y="0"/>
            <wp:positionH relativeFrom="margin">
              <wp:align>right</wp:align>
            </wp:positionH>
            <wp:positionV relativeFrom="paragraph">
              <wp:posOffset>28575</wp:posOffset>
            </wp:positionV>
            <wp:extent cx="4953000" cy="896620"/>
            <wp:effectExtent l="0" t="19050" r="19050" b="1778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Pr="006E347E">
        <w:rPr>
          <w:rFonts w:ascii="Cambria" w:hAnsi="Cambria" w:cstheme="minorHAnsi"/>
          <w:b/>
          <w:bCs/>
          <w:sz w:val="22"/>
          <w:szCs w:val="22"/>
          <w:u w:val="single"/>
        </w:rPr>
        <w:t>GIAI ĐOẠN I</w:t>
      </w:r>
    </w:p>
    <w:p w:rsidR="006E347E" w:rsidRPr="006E347E" w:rsidRDefault="006E347E" w:rsidP="006E347E">
      <w:pPr>
        <w:spacing w:after="60"/>
        <w:jc w:val="both"/>
        <w:rPr>
          <w:rFonts w:ascii="Cambria" w:hAnsi="Cambria" w:cstheme="minorHAnsi"/>
          <w:b/>
          <w:bCs/>
          <w:sz w:val="22"/>
          <w:szCs w:val="22"/>
        </w:rPr>
      </w:pPr>
      <w:r w:rsidRPr="006E347E">
        <w:rPr>
          <w:rFonts w:ascii="Cambria" w:hAnsi="Cambria" w:cstheme="minorHAnsi"/>
          <w:b/>
          <w:bCs/>
          <w:sz w:val="22"/>
          <w:szCs w:val="22"/>
        </w:rPr>
        <w:t>Tiếp nhận hồ sơ dự án</w:t>
      </w:r>
    </w:p>
    <w:p w:rsidR="006E347E" w:rsidRPr="006E347E" w:rsidRDefault="006E347E" w:rsidP="006E347E">
      <w:pPr>
        <w:spacing w:after="60"/>
        <w:jc w:val="both"/>
        <w:rPr>
          <w:rFonts w:ascii="Cambria" w:hAnsi="Cambria" w:cstheme="minorHAnsi"/>
          <w:bCs/>
          <w:i/>
          <w:sz w:val="22"/>
          <w:szCs w:val="22"/>
        </w:rPr>
      </w:pPr>
      <w:r w:rsidRPr="006E347E">
        <w:rPr>
          <w:rFonts w:ascii="Cambria" w:hAnsi="Cambria" w:cstheme="minorHAnsi"/>
          <w:bCs/>
          <w:i/>
          <w:sz w:val="22"/>
          <w:szCs w:val="22"/>
        </w:rPr>
        <w:t>Thời gian: 30-45 ngày</w:t>
      </w:r>
    </w:p>
    <w:p w:rsidR="006E347E" w:rsidRPr="006E347E" w:rsidRDefault="006E347E" w:rsidP="006E347E">
      <w:pPr>
        <w:spacing w:after="60"/>
        <w:ind w:firstLine="270"/>
        <w:jc w:val="both"/>
        <w:rPr>
          <w:rFonts w:ascii="Cambria" w:hAnsi="Cambria" w:cstheme="minorHAnsi"/>
          <w:bCs/>
          <w:sz w:val="22"/>
          <w:szCs w:val="22"/>
        </w:rPr>
      </w:pPr>
    </w:p>
    <w:p w:rsidR="006E347E" w:rsidRPr="006E347E" w:rsidRDefault="006E347E" w:rsidP="006E347E">
      <w:pPr>
        <w:spacing w:after="60"/>
        <w:jc w:val="both"/>
        <w:rPr>
          <w:rFonts w:ascii="Cambria" w:hAnsi="Cambria" w:cstheme="minorHAnsi"/>
          <w:b/>
          <w:bCs/>
          <w:sz w:val="22"/>
          <w:szCs w:val="22"/>
        </w:rPr>
      </w:pPr>
      <w:r w:rsidRPr="006E347E">
        <w:rPr>
          <w:rFonts w:ascii="Cambria" w:hAnsi="Cambria" w:cstheme="minorHAnsi"/>
          <w:bCs/>
          <w:noProof/>
          <w:sz w:val="22"/>
          <w:szCs w:val="22"/>
          <w:lang w:val="vi-VN" w:eastAsia="vi-VN"/>
        </w:rPr>
        <w:drawing>
          <wp:anchor distT="0" distB="0" distL="114300" distR="114300" simplePos="0" relativeHeight="251678720" behindDoc="0" locked="0" layoutInCell="1" allowOverlap="1" wp14:anchorId="2F728838" wp14:editId="57E08E0E">
            <wp:simplePos x="0" y="0"/>
            <wp:positionH relativeFrom="margin">
              <wp:posOffset>1704975</wp:posOffset>
            </wp:positionH>
            <wp:positionV relativeFrom="paragraph">
              <wp:posOffset>180975</wp:posOffset>
            </wp:positionV>
            <wp:extent cx="4876800" cy="1319530"/>
            <wp:effectExtent l="0" t="19050" r="38100" b="5207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6E347E" w:rsidRPr="006E347E" w:rsidRDefault="006E347E" w:rsidP="006E347E">
      <w:pPr>
        <w:spacing w:after="60"/>
        <w:jc w:val="both"/>
        <w:rPr>
          <w:rFonts w:ascii="Cambria" w:hAnsi="Cambria" w:cstheme="minorHAnsi"/>
          <w:b/>
          <w:bCs/>
          <w:sz w:val="22"/>
          <w:szCs w:val="22"/>
          <w:u w:val="single"/>
        </w:rPr>
      </w:pPr>
      <w:r w:rsidRPr="006E347E">
        <w:rPr>
          <w:rFonts w:ascii="Cambria" w:hAnsi="Cambria" w:cstheme="minorHAnsi"/>
          <w:b/>
          <w:bCs/>
          <w:sz w:val="22"/>
          <w:szCs w:val="22"/>
          <w:u w:val="single"/>
        </w:rPr>
        <w:t>GIAI ĐOẠN II</w:t>
      </w:r>
    </w:p>
    <w:p w:rsidR="006E347E" w:rsidRPr="006E347E" w:rsidRDefault="006E347E" w:rsidP="006E347E">
      <w:pPr>
        <w:spacing w:after="60"/>
        <w:jc w:val="both"/>
        <w:rPr>
          <w:rFonts w:ascii="Cambria" w:hAnsi="Cambria" w:cstheme="minorHAnsi"/>
          <w:b/>
          <w:bCs/>
          <w:sz w:val="22"/>
          <w:szCs w:val="22"/>
        </w:rPr>
      </w:pPr>
      <w:r w:rsidRPr="006E347E">
        <w:rPr>
          <w:rFonts w:ascii="Cambria" w:hAnsi="Cambria" w:cstheme="minorHAnsi"/>
          <w:b/>
          <w:bCs/>
          <w:sz w:val="22"/>
          <w:szCs w:val="22"/>
        </w:rPr>
        <w:t>Xét duyệt dự án</w:t>
      </w:r>
    </w:p>
    <w:p w:rsidR="006E347E" w:rsidRPr="006E347E" w:rsidRDefault="006E347E" w:rsidP="006E347E">
      <w:pPr>
        <w:spacing w:after="60"/>
        <w:jc w:val="both"/>
        <w:rPr>
          <w:rFonts w:ascii="Cambria" w:hAnsi="Cambria" w:cstheme="minorHAnsi"/>
          <w:bCs/>
          <w:i/>
          <w:sz w:val="22"/>
          <w:szCs w:val="22"/>
        </w:rPr>
      </w:pPr>
      <w:r w:rsidRPr="006E347E">
        <w:rPr>
          <w:rFonts w:ascii="Cambria" w:hAnsi="Cambria" w:cstheme="minorHAnsi"/>
          <w:bCs/>
          <w:i/>
          <w:sz w:val="22"/>
          <w:szCs w:val="22"/>
        </w:rPr>
        <w:t>Thời gian: 30 ngày</w:t>
      </w:r>
    </w:p>
    <w:p w:rsidR="006E347E" w:rsidRPr="006E347E" w:rsidRDefault="006E347E" w:rsidP="006E347E">
      <w:pPr>
        <w:spacing w:after="60"/>
        <w:ind w:firstLine="270"/>
        <w:jc w:val="both"/>
        <w:rPr>
          <w:rFonts w:ascii="Cambria" w:hAnsi="Cambria" w:cstheme="minorHAnsi"/>
          <w:bCs/>
          <w:sz w:val="22"/>
          <w:szCs w:val="22"/>
        </w:rPr>
      </w:pPr>
    </w:p>
    <w:p w:rsidR="006E347E" w:rsidRPr="006E347E" w:rsidRDefault="006E347E" w:rsidP="006E347E">
      <w:pPr>
        <w:spacing w:after="60"/>
        <w:ind w:firstLine="270"/>
        <w:jc w:val="both"/>
        <w:rPr>
          <w:rFonts w:ascii="Cambria" w:hAnsi="Cambria" w:cstheme="minorHAnsi"/>
          <w:bCs/>
          <w:sz w:val="22"/>
          <w:szCs w:val="22"/>
        </w:rPr>
      </w:pPr>
    </w:p>
    <w:p w:rsidR="006E347E" w:rsidRPr="006E347E" w:rsidRDefault="006E347E" w:rsidP="006E347E">
      <w:pPr>
        <w:spacing w:after="60"/>
        <w:jc w:val="both"/>
        <w:rPr>
          <w:rFonts w:ascii="Cambria" w:hAnsi="Cambria" w:cstheme="minorHAnsi"/>
          <w:b/>
          <w:bCs/>
          <w:sz w:val="22"/>
          <w:szCs w:val="22"/>
        </w:rPr>
      </w:pPr>
    </w:p>
    <w:p w:rsidR="006E347E" w:rsidRPr="006E347E" w:rsidRDefault="006E347E" w:rsidP="006E347E">
      <w:pPr>
        <w:spacing w:after="60"/>
        <w:jc w:val="both"/>
        <w:rPr>
          <w:rFonts w:ascii="Cambria" w:hAnsi="Cambria" w:cstheme="minorHAnsi"/>
          <w:b/>
          <w:bCs/>
          <w:sz w:val="22"/>
          <w:szCs w:val="22"/>
        </w:rPr>
      </w:pPr>
    </w:p>
    <w:p w:rsidR="006E347E" w:rsidRPr="006E347E" w:rsidRDefault="006E347E" w:rsidP="006E347E">
      <w:pPr>
        <w:spacing w:after="60"/>
        <w:jc w:val="both"/>
        <w:rPr>
          <w:rFonts w:ascii="Cambria" w:hAnsi="Cambria" w:cstheme="minorHAnsi"/>
          <w:b/>
          <w:bCs/>
          <w:sz w:val="22"/>
          <w:szCs w:val="22"/>
          <w:u w:val="single"/>
        </w:rPr>
      </w:pPr>
      <w:r w:rsidRPr="006E347E">
        <w:rPr>
          <w:rFonts w:ascii="Cambria" w:hAnsi="Cambria" w:cstheme="minorHAnsi"/>
          <w:bCs/>
          <w:noProof/>
          <w:sz w:val="22"/>
          <w:szCs w:val="22"/>
          <w:lang w:val="vi-VN" w:eastAsia="vi-VN"/>
        </w:rPr>
        <w:lastRenderedPageBreak/>
        <w:drawing>
          <wp:anchor distT="0" distB="0" distL="114300" distR="114300" simplePos="0" relativeHeight="251679744" behindDoc="0" locked="0" layoutInCell="1" allowOverlap="1" wp14:anchorId="5CB69463" wp14:editId="636789FB">
            <wp:simplePos x="0" y="0"/>
            <wp:positionH relativeFrom="margin">
              <wp:align>center</wp:align>
            </wp:positionH>
            <wp:positionV relativeFrom="paragraph">
              <wp:posOffset>90170</wp:posOffset>
            </wp:positionV>
            <wp:extent cx="3276600" cy="896620"/>
            <wp:effectExtent l="0" t="19050" r="19050" b="1778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rsidR="006E347E" w:rsidRPr="006E347E" w:rsidRDefault="006E347E" w:rsidP="006E347E">
      <w:pPr>
        <w:spacing w:after="60"/>
        <w:jc w:val="both"/>
        <w:rPr>
          <w:rFonts w:ascii="Cambria" w:hAnsi="Cambria" w:cstheme="minorHAnsi"/>
          <w:b/>
          <w:bCs/>
          <w:sz w:val="22"/>
          <w:szCs w:val="22"/>
          <w:u w:val="single"/>
        </w:rPr>
      </w:pPr>
      <w:r w:rsidRPr="006E347E">
        <w:rPr>
          <w:rFonts w:ascii="Cambria" w:hAnsi="Cambria" w:cstheme="minorHAnsi"/>
          <w:b/>
          <w:bCs/>
          <w:sz w:val="22"/>
          <w:szCs w:val="22"/>
          <w:u w:val="single"/>
        </w:rPr>
        <w:t>GIAI ĐOẠN III</w:t>
      </w:r>
    </w:p>
    <w:p w:rsidR="006E347E" w:rsidRPr="006E347E" w:rsidRDefault="006E347E" w:rsidP="006E347E">
      <w:pPr>
        <w:spacing w:after="60"/>
        <w:jc w:val="both"/>
        <w:rPr>
          <w:rFonts w:ascii="Cambria" w:hAnsi="Cambria" w:cstheme="minorHAnsi"/>
          <w:b/>
          <w:bCs/>
          <w:sz w:val="22"/>
          <w:szCs w:val="22"/>
        </w:rPr>
      </w:pPr>
      <w:r w:rsidRPr="006E347E">
        <w:rPr>
          <w:rFonts w:ascii="Cambria" w:hAnsi="Cambria" w:cstheme="minorHAnsi"/>
          <w:b/>
          <w:bCs/>
          <w:sz w:val="22"/>
          <w:szCs w:val="22"/>
        </w:rPr>
        <w:t>Ký kết hợp đồng</w:t>
      </w:r>
    </w:p>
    <w:p w:rsidR="006E347E" w:rsidRPr="006E347E" w:rsidRDefault="006E347E" w:rsidP="006E347E">
      <w:pPr>
        <w:spacing w:after="60"/>
        <w:jc w:val="both"/>
        <w:rPr>
          <w:rFonts w:ascii="Cambria" w:hAnsi="Cambria" w:cstheme="minorHAnsi"/>
          <w:bCs/>
          <w:i/>
          <w:sz w:val="22"/>
          <w:szCs w:val="22"/>
        </w:rPr>
      </w:pPr>
      <w:r w:rsidRPr="006E347E">
        <w:rPr>
          <w:rFonts w:ascii="Cambria" w:hAnsi="Cambria" w:cstheme="minorHAnsi"/>
          <w:bCs/>
          <w:i/>
          <w:sz w:val="22"/>
          <w:szCs w:val="22"/>
        </w:rPr>
        <w:t>Thời gian: 30 ngày</w:t>
      </w:r>
    </w:p>
    <w:p w:rsidR="006E347E" w:rsidRPr="006E347E" w:rsidRDefault="006E347E" w:rsidP="006E347E">
      <w:pPr>
        <w:jc w:val="both"/>
        <w:rPr>
          <w:rFonts w:ascii="Cambria" w:hAnsi="Cambria"/>
          <w:sz w:val="22"/>
          <w:szCs w:val="22"/>
        </w:rPr>
      </w:pPr>
    </w:p>
    <w:p w:rsidR="006E347E" w:rsidRPr="006E347E" w:rsidRDefault="006E347E" w:rsidP="006E347E">
      <w:pPr>
        <w:ind w:firstLine="360"/>
        <w:jc w:val="both"/>
        <w:rPr>
          <w:rFonts w:ascii="Cambria" w:hAnsi="Cambria"/>
          <w:sz w:val="22"/>
          <w:szCs w:val="22"/>
        </w:rPr>
      </w:pPr>
    </w:p>
    <w:p w:rsidR="006E347E" w:rsidRPr="00313372" w:rsidRDefault="006E347E" w:rsidP="00313372">
      <w:pPr>
        <w:pStyle w:val="ListParagraph"/>
        <w:numPr>
          <w:ilvl w:val="1"/>
          <w:numId w:val="47"/>
        </w:numPr>
        <w:spacing w:before="120" w:after="120" w:line="276" w:lineRule="auto"/>
        <w:jc w:val="both"/>
        <w:rPr>
          <w:rFonts w:ascii="Cambria" w:hAnsi="Cambria"/>
          <w:b/>
        </w:rPr>
      </w:pPr>
      <w:r w:rsidRPr="00313372">
        <w:rPr>
          <w:rFonts w:ascii="Cambria" w:hAnsi="Cambria"/>
          <w:b/>
        </w:rPr>
        <w:t xml:space="preserve">Khung thời gian cho đợt 1 </w:t>
      </w:r>
      <w:r w:rsidR="0066045E" w:rsidRPr="00313372">
        <w:rPr>
          <w:rFonts w:ascii="Cambria" w:hAnsi="Cambria"/>
          <w:b/>
        </w:rPr>
        <w:t>–</w:t>
      </w:r>
      <w:r w:rsidRPr="00313372">
        <w:rPr>
          <w:rFonts w:ascii="Cambria" w:hAnsi="Cambria"/>
          <w:b/>
        </w:rPr>
        <w:t xml:space="preserve"> tháng</w:t>
      </w:r>
      <w:r w:rsidR="0066045E" w:rsidRPr="00313372">
        <w:rPr>
          <w:rFonts w:ascii="Cambria" w:hAnsi="Cambria"/>
          <w:b/>
        </w:rPr>
        <w:t xml:space="preserve"> </w:t>
      </w:r>
      <w:r w:rsidRPr="00313372">
        <w:rPr>
          <w:rFonts w:ascii="Cambria" w:hAnsi="Cambria"/>
          <w:b/>
        </w:rPr>
        <w:t>4/2019</w:t>
      </w:r>
      <w:r w:rsidR="00A45DE4" w:rsidRPr="00313372">
        <w:rPr>
          <w:rFonts w:ascii="Cambria" w:hAnsi="Cambria"/>
          <w:b/>
        </w:rPr>
        <w:t>:</w:t>
      </w:r>
    </w:p>
    <w:p w:rsidR="006E347E" w:rsidRPr="006E347E" w:rsidRDefault="006E347E" w:rsidP="006E347E">
      <w:pPr>
        <w:pStyle w:val="ListParagraph"/>
        <w:spacing w:before="120" w:after="120" w:line="276" w:lineRule="auto"/>
        <w:ind w:left="0" w:firstLine="540"/>
        <w:contextualSpacing w:val="0"/>
        <w:jc w:val="both"/>
        <w:rPr>
          <w:rFonts w:ascii="Cambria" w:hAnsi="Cambria"/>
          <w:lang w:val="en-US"/>
        </w:rPr>
      </w:pPr>
      <w:r w:rsidRPr="006E347E">
        <w:rPr>
          <w:rFonts w:ascii="Cambria" w:hAnsi="Cambria"/>
          <w:lang w:val="en-US"/>
        </w:rPr>
        <w:t xml:space="preserve">TechPlus 2019 sẽ mở </w:t>
      </w:r>
      <w:r w:rsidRPr="006E347E">
        <w:rPr>
          <w:rFonts w:ascii="Cambria" w:hAnsi="Cambria"/>
          <w:b/>
          <w:lang w:val="en-US"/>
        </w:rPr>
        <w:t>03 đợt</w:t>
      </w:r>
      <w:r w:rsidRPr="006E347E">
        <w:rPr>
          <w:rFonts w:ascii="Cambria" w:hAnsi="Cambria"/>
          <w:lang w:val="en-US"/>
        </w:rPr>
        <w:t xml:space="preserve"> tiếp nhận hồ sơ dự án và </w:t>
      </w:r>
      <w:r w:rsidRPr="006E347E">
        <w:rPr>
          <w:rFonts w:ascii="Cambria" w:hAnsi="Cambria"/>
          <w:b/>
          <w:lang w:val="en-US"/>
        </w:rPr>
        <w:t>chỉ tiếp nhận tài trợ cho tối đa 15 dự án trong năm 2019</w:t>
      </w:r>
      <w:r w:rsidRPr="006E347E">
        <w:rPr>
          <w:rFonts w:ascii="Cambria" w:hAnsi="Cambria"/>
          <w:lang w:val="en-US"/>
        </w:rPr>
        <w:t xml:space="preserve">. TechPlus dành sự ưu tiên cho các dự án nộp hồ sơ sớm. </w:t>
      </w:r>
    </w:p>
    <w:p w:rsidR="006E347E" w:rsidRPr="006E347E" w:rsidRDefault="006E347E" w:rsidP="006E347E">
      <w:pPr>
        <w:pStyle w:val="ListParagraph"/>
        <w:numPr>
          <w:ilvl w:val="0"/>
          <w:numId w:val="11"/>
        </w:numPr>
        <w:spacing w:before="120" w:after="120" w:line="276" w:lineRule="auto"/>
        <w:contextualSpacing w:val="0"/>
        <w:jc w:val="both"/>
        <w:rPr>
          <w:rFonts w:ascii="Cambria" w:hAnsi="Cambria"/>
          <w:lang w:val="en-US"/>
        </w:rPr>
      </w:pPr>
      <w:r w:rsidRPr="006E347E">
        <w:rPr>
          <w:rFonts w:ascii="Cambria" w:hAnsi="Cambria"/>
          <w:lang w:val="en-US"/>
        </w:rPr>
        <w:t xml:space="preserve">Tiếp nhận hồ sơ: </w:t>
      </w:r>
      <w:r w:rsidRPr="006E347E">
        <w:rPr>
          <w:rFonts w:ascii="Cambria" w:hAnsi="Cambria"/>
          <w:b/>
          <w:lang w:val="en-US"/>
        </w:rPr>
        <w:t>25/4/2019 đến 8/6/2019</w:t>
      </w:r>
      <w:r w:rsidR="0066045E">
        <w:rPr>
          <w:rFonts w:ascii="Cambria" w:hAnsi="Cambria"/>
          <w:b/>
          <w:lang w:val="en-US"/>
        </w:rPr>
        <w:t>;</w:t>
      </w:r>
    </w:p>
    <w:p w:rsidR="006E347E" w:rsidRPr="006E347E" w:rsidRDefault="006E347E" w:rsidP="006E347E">
      <w:pPr>
        <w:pStyle w:val="ListParagraph"/>
        <w:numPr>
          <w:ilvl w:val="0"/>
          <w:numId w:val="11"/>
        </w:numPr>
        <w:spacing w:before="120" w:after="120" w:line="276" w:lineRule="auto"/>
        <w:contextualSpacing w:val="0"/>
        <w:jc w:val="both"/>
        <w:rPr>
          <w:rFonts w:ascii="Cambria" w:hAnsi="Cambria"/>
          <w:lang w:val="en-US"/>
        </w:rPr>
      </w:pPr>
      <w:r w:rsidRPr="006E347E">
        <w:rPr>
          <w:rFonts w:ascii="Cambria" w:hAnsi="Cambria"/>
          <w:lang w:val="en-US"/>
        </w:rPr>
        <w:t xml:space="preserve">Xét duyệt dự án: </w:t>
      </w:r>
      <w:r w:rsidRPr="006E347E">
        <w:rPr>
          <w:rFonts w:ascii="Cambria" w:hAnsi="Cambria"/>
          <w:b/>
          <w:lang w:val="en-US"/>
        </w:rPr>
        <w:t>8/6/2019 đến 8/7/2019</w:t>
      </w:r>
      <w:r w:rsidR="0066045E">
        <w:rPr>
          <w:rFonts w:ascii="Cambria" w:hAnsi="Cambria"/>
          <w:b/>
          <w:lang w:val="en-US"/>
        </w:rPr>
        <w:t>;</w:t>
      </w:r>
    </w:p>
    <w:p w:rsidR="00E53C2B" w:rsidRPr="00EC2251" w:rsidRDefault="006E347E" w:rsidP="00EC2251">
      <w:pPr>
        <w:pStyle w:val="ListParagraph"/>
        <w:numPr>
          <w:ilvl w:val="0"/>
          <w:numId w:val="11"/>
        </w:numPr>
        <w:spacing w:before="120" w:after="120" w:line="276" w:lineRule="auto"/>
        <w:contextualSpacing w:val="0"/>
        <w:jc w:val="both"/>
        <w:rPr>
          <w:rFonts w:ascii="Cambria" w:hAnsi="Cambria"/>
          <w:lang w:val="en-US"/>
        </w:rPr>
      </w:pPr>
      <w:r w:rsidRPr="00EC2251">
        <w:rPr>
          <w:rFonts w:ascii="Cambria" w:hAnsi="Cambria"/>
          <w:lang w:val="en-US"/>
        </w:rPr>
        <w:t xml:space="preserve">Ký kết hợp đồng: </w:t>
      </w:r>
      <w:r w:rsidRPr="00EC2251">
        <w:rPr>
          <w:rFonts w:ascii="Cambria" w:hAnsi="Cambria"/>
          <w:b/>
          <w:lang w:val="en-US"/>
        </w:rPr>
        <w:t>8/7/2019 đến 8/8/2019</w:t>
      </w:r>
      <w:r w:rsidR="0066045E" w:rsidRPr="00EC2251">
        <w:rPr>
          <w:rFonts w:ascii="Cambria" w:hAnsi="Cambria"/>
          <w:lang w:val="en-US"/>
        </w:rPr>
        <w:t>.</w:t>
      </w:r>
      <w:bookmarkStart w:id="0" w:name="_GoBack"/>
      <w:bookmarkEnd w:id="0"/>
    </w:p>
    <w:sectPr w:rsidR="00E53C2B" w:rsidRPr="00EC2251" w:rsidSect="00A94A0D">
      <w:headerReference w:type="default" r:id="rId26"/>
      <w:footerReference w:type="default" r:id="rId27"/>
      <w:pgSz w:w="12240" w:h="15840" w:code="1"/>
      <w:pgMar w:top="2790" w:right="1080" w:bottom="234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BF4" w:rsidRDefault="00396BF4" w:rsidP="00BC1B68">
      <w:r>
        <w:separator/>
      </w:r>
    </w:p>
  </w:endnote>
  <w:endnote w:type="continuationSeparator" w:id="0">
    <w:p w:rsidR="00396BF4" w:rsidRDefault="00396BF4"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10" w:type="dxa"/>
      <w:tblLook w:val="04A0" w:firstRow="1" w:lastRow="0" w:firstColumn="1" w:lastColumn="0" w:noHBand="0" w:noVBand="1"/>
    </w:tblPr>
    <w:tblGrid>
      <w:gridCol w:w="5130"/>
      <w:gridCol w:w="1710"/>
      <w:gridCol w:w="3870"/>
    </w:tblGrid>
    <w:tr w:rsidR="00A45DE4" w:rsidRPr="00047E60" w:rsidTr="00C503E5">
      <w:trPr>
        <w:trHeight w:val="576"/>
      </w:trPr>
      <w:tc>
        <w:tcPr>
          <w:tcW w:w="5130" w:type="dxa"/>
          <w:shd w:val="clear" w:color="auto" w:fill="auto"/>
          <w:vAlign w:val="center"/>
        </w:tcPr>
        <w:p w:rsidR="00A45DE4" w:rsidRPr="00047E60" w:rsidRDefault="00A45DE4" w:rsidP="00E53AFF">
          <w:pPr>
            <w:pStyle w:val="Contacts"/>
          </w:pPr>
        </w:p>
      </w:tc>
      <w:tc>
        <w:tcPr>
          <w:tcW w:w="1710" w:type="dxa"/>
          <w:shd w:val="clear" w:color="auto" w:fill="auto"/>
          <w:vAlign w:val="center"/>
        </w:tcPr>
        <w:p w:rsidR="00A45DE4" w:rsidRPr="00047E60" w:rsidRDefault="00A45DE4" w:rsidP="00E53AFF">
          <w:pPr>
            <w:pStyle w:val="Contacts"/>
          </w:pPr>
        </w:p>
      </w:tc>
      <w:tc>
        <w:tcPr>
          <w:tcW w:w="3870" w:type="dxa"/>
          <w:shd w:val="clear" w:color="auto" w:fill="auto"/>
          <w:vAlign w:val="center"/>
        </w:tcPr>
        <w:p w:rsidR="00A45DE4" w:rsidRPr="00047E60" w:rsidRDefault="00A45DE4" w:rsidP="00E53AFF">
          <w:pPr>
            <w:pStyle w:val="Contacts"/>
          </w:pPr>
        </w:p>
      </w:tc>
    </w:tr>
    <w:tr w:rsidR="00A45DE4" w:rsidRPr="00047E60" w:rsidTr="00C503E5">
      <w:tc>
        <w:tcPr>
          <w:tcW w:w="5130" w:type="dxa"/>
          <w:shd w:val="clear" w:color="auto" w:fill="auto"/>
          <w:vAlign w:val="center"/>
        </w:tcPr>
        <w:p w:rsidR="00A45DE4" w:rsidRPr="00047E60" w:rsidRDefault="00A45DE4" w:rsidP="00E53AFF">
          <w:pPr>
            <w:pStyle w:val="Contacts"/>
          </w:pPr>
          <w:r>
            <w:rPr>
              <w:noProof/>
              <w:lang w:val="vi-VN" w:eastAsia="vi-VN"/>
            </w:rPr>
            <mc:AlternateContent>
              <mc:Choice Requires="wpg">
                <w:drawing>
                  <wp:anchor distT="0" distB="0" distL="114300" distR="114300" simplePos="0" relativeHeight="251670016" behindDoc="1" locked="0" layoutInCell="1" allowOverlap="1" wp14:anchorId="231E7B24" wp14:editId="6366D81C">
                    <wp:simplePos x="0" y="0"/>
                    <wp:positionH relativeFrom="column">
                      <wp:posOffset>-68580</wp:posOffset>
                    </wp:positionH>
                    <wp:positionV relativeFrom="paragraph">
                      <wp:posOffset>-9812655</wp:posOffset>
                    </wp:positionV>
                    <wp:extent cx="6858000" cy="10866755"/>
                    <wp:effectExtent l="0" t="0" r="0" b="0"/>
                    <wp:wrapNone/>
                    <wp:docPr id="10" name="Group 10">
                      <a:extLst xmlns:a="http://schemas.openxmlformats.org/drawingml/2006/main">
                        <a:ext uri="{C183D7F6-B498-43B3-948B-1728B52AA6E4}">
                          <adec:decorative xmlns:cx="http://schemas.microsoft.com/office/drawing/2014/chartex" xmlns:cx1="http://schemas.microsoft.com/office/drawing/2015/9/8/chartex" xmlns:w16se="http://schemas.microsoft.com/office/word/2015/wordml/symex"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858000" cy="10866755"/>
                              <a:chOff x="0" y="0"/>
                              <a:chExt cx="6858000" cy="10866768"/>
                            </a:xfrm>
                          </wpg:grpSpPr>
                          <wps:wsp>
                            <wps:cNvPr id="4"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2"/>
                            <wpg:cNvGrpSpPr>
                              <a:grpSpLocks/>
                            </wpg:cNvGrpSpPr>
                            <wpg:grpSpPr>
                              <a:xfrm>
                                <a:off x="0" y="2269067"/>
                                <a:ext cx="6854825" cy="7213600"/>
                                <a:chOff x="0" y="0"/>
                                <a:chExt cx="6854952" cy="7211707"/>
                              </a:xfrm>
                            </wpg:grpSpPr>
                            <wpg:grpSp>
                              <wpg:cNvPr id="8" name="Group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9"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530FCFE" id="Group 10" o:spid="_x0000_s1026" style="position:absolute;margin-left:-5.4pt;margin-top:-772.65pt;width:540pt;height:855.65pt;z-index:-251646464;mso-width-relative:margin;mso-height-relative:margin"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">
                    <v:rect id="Rectangle 5" o:spid="_x0000_s1027" style="position:absolute;top:8128;width:68580;height:14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zrcMA&#10;AADaAAAADwAAAGRycy9kb3ducmV2LnhtbESPwWrDMBBE74X8g9hAb42cQtrgRDYhEFroKW4OyW2x&#10;NpYTa2Uk1Xb/vioUehxm5g2zLSfbiYF8aB0rWC4yEMS10y03Ck6fh6c1iBCRNXaOScE3BSiL2cMW&#10;c+1GPtJQxUYkCIccFZgY+1zKUBuyGBauJ07e1XmLMUnfSO1xTHDbyecse5EWW04LBnvaG6rv1ZdV&#10;cG5XVfOmx0sfhvoWlscPM/pXpR7n024DItIU/8N/7XetYAW/V9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izrcMAAADaAAAADwAAAAAAAAAAAAAAAACYAgAAZHJzL2Rv&#10;d25yZXYueG1sUEsFBgAAAAAEAAQA9QAAAIgDAAAAAA==&#10;" fillcolor="#1f497d [3215]" stroked="f" strokeweight="1pt">
                      <v:fill color2="#548dd4 [1951]" rotate="t" angle="90" focus="100%" type="gradient"/>
                    </v:rect>
                    <v:group id="Group 2" o:spid="_x0000_s1028" style="position:absolute;top:22690;width:68548;height:72136" coordsize="68549,7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 o:spid="_x0000_s1029" style="position:absolute;top:146;width:68549;height:71971" coordorigin="" coordsize="68549,7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o:spid="_x0000_s1030" style="position:absolute;left:731;top:658;width:67818;height:71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HAMIA&#10;AADbAAAADwAAAGRycy9kb3ducmV2LnhtbERPz2vCMBS+C/4P4QneNLXgkM4oW0FUdph2O+z4aN6a&#10;bs1LaaJt99cvh8GOH9/v7X6wjbhT52vHClbLBARx6XTNlYL3t8NiA8IHZI2NY1Iwkof9bjrZYqZd&#10;z1e6F6ESMYR9hgpMCG0mpS8NWfRL1xJH7tN1FkOEXSV1h30Mt41Mk+RBWqw5NhhsKTdUfhc3q2Bt&#10;Lq/jly1+jsM155WuPs7PLyel5rPh6RFEoCH8i//cJ60gjevjl/g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YcAwgAAANsAAAAPAAAAAAAAAAAAAAAAAJgCAABkcnMvZG93&#10;bnJldi54bWxQSwUGAAAAAAQABAD1AAAAhwMAAAAA&#10;" fillcolor="#1f497d [3215]" stroked="f" strokeweight="1pt">
                          <v:fill opacity="13107f"/>
                          <v:stroke miterlimit="4"/>
                          <v:path arrowok="t"/>
                          <v:textbox inset="3pt,3pt,3pt,3pt"/>
                        </v:rect>
                        <v:rect id="Rectangle" o:spid="_x0000_s1031" style="position:absolute;width:67856;height:7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bH8IA&#10;AADbAAAADwAAAGRycy9kb3ducmV2LnhtbESP3YrCMBSE7xd8h3AE79ZU3RWpTUUEfy72Yq0+wKE5&#10;tsXmpDRR49tvBGEvh5n5hslWwbTiTr1rLCuYjBMQxKXVDVcKzqft5wKE88gaW8uk4EkOVvngI8NU&#10;2wcf6V74SkQIuxQV1N53qZSurMmgG9uOOHoX2xv0UfaV1D0+Ity0cpokc2mw4bhQY0ebmsprcTMK&#10;NuGr/Z39VHgg2oft7rL7btZGqdEwrJcgPAX/H363D1rBdAKv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lsfwgAAANsAAAAPAAAAAAAAAAAAAAAAAJgCAABkcnMvZG93&#10;bnJldi54bWxQSwUGAAAAAAQABAD1AAAAhwM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UE8AA&#10;AADbAAAADwAAAGRycy9kb3ducmV2LnhtbESP0YrCMBRE34X9h3AX9k1TuyBLNYoKCz6Jdv2AS3Nt&#10;is1NbbI2/r0RBB+HmTnDLFbRtuJGvW8cK5hOMhDEldMN1wpOf7/jHxA+IGtsHZOCO3lYLT9GCyy0&#10;G/hItzLUIkHYF6jAhNAVUvrKkEU/cR1x8s6utxiS7GupexwS3LYyz7KZtNhwWjDY0dZQdSn/rYJ9&#10;HGxX464x9juPh81xG/W1VOrrM67nIALF8A6/2jutIM/h+SX9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VUE8AAAADbAAAADwAAAAAAAAAAAAAAAACYAgAAZHJzL2Rvd25y&#10;ZXYueG1sUEsFBgAAAAAEAAQA9QAAAIUDAAAAAA==&#10;" fillcolor="#1f497d" stroked="f" strokeweight="1pt">
                        <v:stroke miterlimit="4"/>
                        <v:path arrowok="t"/>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BrvCAAAA2gAAAA8AAABkcnMvZG93bnJldi54bWxEj0GLwjAUhO8L/ofwBG9rqogrXaOIIIgg&#10;aNU9P5q3bdnmpSZRq7/eCAseh5n5hpnOW1OLKzlfWVYw6CcgiHOrKy4UHA+rzwkIH5A11pZJwZ08&#10;zGedjymm2t54T9csFCJC2KeooAyhSaX0eUkGfd82xNH7tc5giNIVUju8Rbip5TBJxtJgxXGhxIaW&#10;JeV/2cUoCD+71m3u2/qcTI4Pn/nB5as6KdXrtotvEIHa8A7/t9dawQheV+IN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ga7wgAAANoAAAAPAAAAAAAAAAAAAAAAAJ8C&#10;AABkcnMvZG93bnJldi54bWxQSwUGAAAAAAQABAD3AAAAjgMAAAAA&#10;">
                      <v:imagedata r:id="rId2" o:title="Background Image" cropbottom="32544f"/>
                      <v:path arrowok="t"/>
                    </v:shape>
                    <v:shape id="Round Same Side Corner Rectangle 14" o:spid="_x0000_s1034" style="position:absolute;left:2794;top:8128;width:8858;height:8574;rotation:180;visibility:visible;mso-wrap-style:square;v-text-anchor:middle" coordsize="885825,85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6qMAA&#10;AADbAAAADwAAAGRycy9kb3ducmV2LnhtbERPTWsCMRC9F/ofwhS8abYiUlajtFXRk7VW7+Nm3F1M&#10;JksSdf33RhB6m8f7nPG0tUZcyIfasYL3XgaCuHC65lLB7m/R/QARIrJG45gU3CjAdPL6MsZcuyv/&#10;0mUbS5FCOOSooIqxyaUMRUUWQ881xIk7Om8xJuhLqT1eU7g1sp9lQ2mx5tRQYUPfFRWn7dkq8LPZ&#10;3i/ni6+TbTZmvz5IMxz8KNV5az9HICK18V/8dK90mj+Axy/pAD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c6qMAAAADbAAAADwAAAAAAAAAAAAAAAACYAgAAZHJzL2Rvd25y&#10;ZXYueG1sUEsFBgAAAAAEAAQA9QAAAIUD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QvcMA&#10;AADbAAAADwAAAGRycy9kb3ducmV2LnhtbERPTWvCQBC9F/wPywje6saAaU1dgwRELx5qQ6G3MTtN&#10;gtnZmF1N/PfdQqG3ebzPWWejacWdetdYVrCYRyCIS6sbrhQUH7vnVxDOI2tsLZOCBznINpOnNaba&#10;DvxO95OvRAhhl6KC2vsuldKVNRl0c9sRB+7b9gZ9gH0ldY9DCDetjKMokQYbDg01dpTXVF5ON6Mg&#10;LsZlPBx3q8+v4ryPkts1jylRajYdt28gPI3+X/znPugw/wV+fw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QvcMAAADbAAAADwAAAAAAAAAAAAAAAACYAgAAZHJzL2Rv&#10;d25yZXYueG1sUEsFBgAAAAAEAAQA9QAAAIgDAAAAAA==&#10;" fillcolor="#f2f2f2 [3052]" stroked="f" strokeweight="1pt"/>
                    <v:rect id="Rectangle" o:spid="_x0000_s1036" style="position:absolute;top:99229;width:67856;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2JsUA&#10;AADaAAAADwAAAGRycy9kb3ducmV2LnhtbESPW2vCQBSE3wX/w3KEvpmNF6pENyJCqZa+mBZK347Z&#10;kwtmz8bsVtP++m6h4OMwM98w601vGnGlztWWFUyiGARxbnXNpYL3t6fxEoTzyBoby6Tgmxxs0uFg&#10;jYm2Nz7SNfOlCBB2CSqovG8TKV1ekUEX2ZY4eIXtDPogu1LqDm8Bbho5jeNHabDmsFBhS7uK8nP2&#10;ZRRk8/niNM0+lq8/n5fZ7rl4wfyASj2M+u0KhKfe38P/7b1WMIO/K+EG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HYmxQAAANoAAAAPAAAAAAAAAAAAAAAAAJgCAABkcnMv&#10;ZG93bnJldi54bWxQSwUGAAAAAAQABAD1AAAAigMAAAAA&#10;" fillcolor="#1f497d [3215]" stroked="f" strokeweight="1pt">
                      <v:stroke miterlimit="4"/>
                      <v:path arrowok="t"/>
                      <v:textbox inset="3pt,3pt,3pt,3pt"/>
                    </v:rect>
                  </v:group>
                </w:pict>
              </mc:Fallback>
            </mc:AlternateContent>
          </w:r>
        </w:p>
      </w:tc>
      <w:tc>
        <w:tcPr>
          <w:tcW w:w="1710" w:type="dxa"/>
          <w:shd w:val="clear" w:color="auto" w:fill="auto"/>
          <w:vAlign w:val="center"/>
        </w:tcPr>
        <w:p w:rsidR="00A45DE4" w:rsidRPr="00047E60" w:rsidRDefault="00A45DE4" w:rsidP="00E53AFF">
          <w:pPr>
            <w:pStyle w:val="Contacts"/>
          </w:pPr>
        </w:p>
      </w:tc>
      <w:tc>
        <w:tcPr>
          <w:tcW w:w="3870" w:type="dxa"/>
          <w:shd w:val="clear" w:color="auto" w:fill="auto"/>
          <w:vAlign w:val="center"/>
        </w:tcPr>
        <w:p w:rsidR="00A45DE4" w:rsidRPr="00047E60" w:rsidRDefault="00A45DE4" w:rsidP="00E53AFF">
          <w:pPr>
            <w:pStyle w:val="Contacts"/>
          </w:pPr>
        </w:p>
      </w:tc>
    </w:tr>
    <w:tr w:rsidR="00A45DE4" w:rsidRPr="00047E60" w:rsidTr="00C503E5">
      <w:tc>
        <w:tcPr>
          <w:tcW w:w="5130" w:type="dxa"/>
          <w:shd w:val="clear" w:color="auto" w:fill="auto"/>
          <w:vAlign w:val="center"/>
        </w:tcPr>
        <w:p w:rsidR="00A45DE4" w:rsidRDefault="00A45DE4" w:rsidP="00A94A0D">
          <w:pPr>
            <w:pStyle w:val="Contacts"/>
            <w:rPr>
              <w:rFonts w:ascii="Cambria" w:hAnsi="Cambria"/>
            </w:rPr>
          </w:pPr>
        </w:p>
        <w:p w:rsidR="00A45DE4" w:rsidRPr="00A94A0D" w:rsidRDefault="00A45DE4" w:rsidP="00A94A0D">
          <w:pPr>
            <w:pStyle w:val="Contacts"/>
            <w:rPr>
              <w:rFonts w:ascii="Cambria" w:hAnsi="Cambria"/>
            </w:rPr>
          </w:pPr>
        </w:p>
      </w:tc>
      <w:tc>
        <w:tcPr>
          <w:tcW w:w="1710" w:type="dxa"/>
          <w:shd w:val="clear" w:color="auto" w:fill="auto"/>
          <w:vAlign w:val="center"/>
        </w:tcPr>
        <w:p w:rsidR="00A45DE4" w:rsidRPr="00A94A0D" w:rsidRDefault="00A45DE4" w:rsidP="00A94A0D">
          <w:pPr>
            <w:pStyle w:val="Contacts"/>
            <w:rPr>
              <w:rFonts w:ascii="Cambria" w:hAnsi="Cambria"/>
            </w:rPr>
          </w:pPr>
        </w:p>
      </w:tc>
      <w:tc>
        <w:tcPr>
          <w:tcW w:w="3870" w:type="dxa"/>
          <w:shd w:val="clear" w:color="auto" w:fill="auto"/>
          <w:vAlign w:val="center"/>
        </w:tcPr>
        <w:p w:rsidR="00A45DE4" w:rsidRDefault="00A45DE4" w:rsidP="00A94A0D">
          <w:pPr>
            <w:pStyle w:val="Contacts"/>
            <w:rPr>
              <w:rFonts w:ascii="Cambria" w:hAnsi="Cambria"/>
            </w:rPr>
          </w:pPr>
        </w:p>
        <w:p w:rsidR="00A45DE4" w:rsidRPr="004D03F7" w:rsidRDefault="00A45DE4" w:rsidP="004D03F7">
          <w:pPr>
            <w:pStyle w:val="Contacts"/>
            <w:ind w:right="-67"/>
            <w:jc w:val="right"/>
            <w:rPr>
              <w:rFonts w:ascii="Cambria" w:hAnsi="Cambria"/>
            </w:rPr>
          </w:pPr>
          <w:r w:rsidRPr="004D03F7">
            <w:rPr>
              <w:rFonts w:ascii="Cambria" w:hAnsi="Cambria"/>
              <w:color w:val="808080" w:themeColor="background1" w:themeShade="80"/>
            </w:rPr>
            <w:fldChar w:fldCharType="begin"/>
          </w:r>
          <w:r w:rsidRPr="004D03F7">
            <w:rPr>
              <w:rFonts w:ascii="Cambria" w:hAnsi="Cambria"/>
              <w:color w:val="808080" w:themeColor="background1" w:themeShade="80"/>
            </w:rPr>
            <w:instrText xml:space="preserve"> PAGE  \* Arabic  \* MERGEFORMAT </w:instrText>
          </w:r>
          <w:r w:rsidRPr="004D03F7">
            <w:rPr>
              <w:rFonts w:ascii="Cambria" w:hAnsi="Cambria"/>
              <w:color w:val="808080" w:themeColor="background1" w:themeShade="80"/>
            </w:rPr>
            <w:fldChar w:fldCharType="separate"/>
          </w:r>
          <w:r w:rsidR="00EC2251">
            <w:rPr>
              <w:rFonts w:ascii="Cambria" w:hAnsi="Cambria"/>
              <w:noProof/>
              <w:color w:val="808080" w:themeColor="background1" w:themeShade="80"/>
            </w:rPr>
            <w:t>3</w:t>
          </w:r>
          <w:r w:rsidRPr="004D03F7">
            <w:rPr>
              <w:rFonts w:ascii="Cambria" w:hAnsi="Cambria"/>
              <w:color w:val="808080" w:themeColor="background1" w:themeShade="80"/>
            </w:rPr>
            <w:fldChar w:fldCharType="end"/>
          </w:r>
        </w:p>
      </w:tc>
    </w:tr>
  </w:tbl>
  <w:p w:rsidR="00A45DE4" w:rsidRPr="00047E60" w:rsidRDefault="00A45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BF4" w:rsidRDefault="00396BF4" w:rsidP="00BC1B68">
      <w:r>
        <w:separator/>
      </w:r>
    </w:p>
  </w:footnote>
  <w:footnote w:type="continuationSeparator" w:id="0">
    <w:p w:rsidR="00396BF4" w:rsidRDefault="00396BF4" w:rsidP="00BC1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E4" w:rsidRDefault="00A45DE4" w:rsidP="00D306ED">
    <w:pPr>
      <w:pStyle w:val="Header"/>
      <w:jc w:val="right"/>
    </w:pPr>
    <w:r>
      <w:rPr>
        <w:noProof/>
        <w:lang w:val="vi-VN" w:eastAsia="vi-VN"/>
      </w:rPr>
      <mc:AlternateContent>
        <mc:Choice Requires="wps">
          <w:drawing>
            <wp:anchor distT="0" distB="0" distL="114300" distR="114300" simplePos="0" relativeHeight="251671040" behindDoc="0" locked="0" layoutInCell="1" allowOverlap="1" wp14:anchorId="528B827D" wp14:editId="4D19D026">
              <wp:simplePos x="0" y="0"/>
              <wp:positionH relativeFrom="margin">
                <wp:align>right</wp:align>
              </wp:positionH>
              <wp:positionV relativeFrom="paragraph">
                <wp:posOffset>-33264</wp:posOffset>
              </wp:positionV>
              <wp:extent cx="3428707" cy="705143"/>
              <wp:effectExtent l="0" t="0" r="0" b="0"/>
              <wp:wrapNone/>
              <wp:docPr id="6" name="Text Box 6"/>
              <wp:cNvGraphicFramePr/>
              <a:graphic xmlns:a="http://schemas.openxmlformats.org/drawingml/2006/main">
                <a:graphicData uri="http://schemas.microsoft.com/office/word/2010/wordprocessingShape">
                  <wps:wsp>
                    <wps:cNvSpPr txBox="1"/>
                    <wps:spPr>
                      <a:xfrm>
                        <a:off x="0" y="0"/>
                        <a:ext cx="3428707" cy="705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DE4" w:rsidRPr="00974E64" w:rsidRDefault="00A45DE4" w:rsidP="00A94A0D">
                          <w:pPr>
                            <w:ind w:left="0"/>
                            <w:jc w:val="center"/>
                            <w:rPr>
                              <w:rFonts w:ascii="Cambria" w:hAnsi="Cambria"/>
                              <w:b/>
                              <w:color w:val="FFFFFF" w:themeColor="background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74E64">
                            <w:rPr>
                              <w:rFonts w:ascii="Cambria" w:hAnsi="Cambria"/>
                              <w:b/>
                              <w:color w:val="FFFFFF" w:themeColor="background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VINTECH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B827D" id="_x0000_t202" coordsize="21600,21600" o:spt="202" path="m,l,21600r21600,l21600,xe">
              <v:stroke joinstyle="miter"/>
              <v:path gradientshapeok="t" o:connecttype="rect"/>
            </v:shapetype>
            <v:shape id="Text Box 6" o:spid="_x0000_s1027" type="#_x0000_t202" style="position:absolute;left:0;text-align:left;margin-left:218.8pt;margin-top:-2.6pt;width:270pt;height:55.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" filled="f" stroked="f" strokeweight=".5pt">
              <v:textbox>
                <w:txbxContent>
                  <w:p w:rsidR="00A45DE4" w:rsidRPr="00974E64" w:rsidRDefault="00A45DE4" w:rsidP="00A94A0D">
                    <w:pPr>
                      <w:ind w:left="0"/>
                      <w:jc w:val="center"/>
                      <w:rPr>
                        <w:rFonts w:ascii="Cambria" w:hAnsi="Cambria"/>
                        <w:b/>
                        <w:color w:val="FFFFFF" w:themeColor="background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74E64">
                      <w:rPr>
                        <w:rFonts w:ascii="Cambria" w:hAnsi="Cambria"/>
                        <w:b/>
                        <w:color w:val="FFFFFF" w:themeColor="background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VINTECH CITY</w:t>
                    </w:r>
                  </w:p>
                </w:txbxContent>
              </v:textbox>
              <w10:wrap anchorx="margin"/>
            </v:shape>
          </w:pict>
        </mc:Fallback>
      </mc:AlternateContent>
    </w:r>
    <w:r>
      <w:rPr>
        <w:noProof/>
        <w:lang w:val="vi-VN" w:eastAsia="vi-VN"/>
      </w:rPr>
      <w:drawing>
        <wp:anchor distT="0" distB="0" distL="114300" distR="114300" simplePos="0" relativeHeight="251672064" behindDoc="0" locked="0" layoutInCell="1" allowOverlap="1" wp14:anchorId="72531A5E" wp14:editId="79277CCF">
          <wp:simplePos x="0" y="0"/>
          <wp:positionH relativeFrom="margin">
            <wp:posOffset>238760</wp:posOffset>
          </wp:positionH>
          <wp:positionV relativeFrom="margin">
            <wp:posOffset>-1640840</wp:posOffset>
          </wp:positionV>
          <wp:extent cx="931545" cy="571500"/>
          <wp:effectExtent l="0" t="0" r="0" b="0"/>
          <wp:wrapSquare wrapText="bothSides"/>
          <wp:docPr id="19"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315B8"/>
    <w:multiLevelType w:val="hybridMultilevel"/>
    <w:tmpl w:val="97FC0C6E"/>
    <w:lvl w:ilvl="0" w:tplc="3078B382">
      <w:start w:val="1"/>
      <w:numFmt w:val="decimal"/>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6103C4"/>
    <w:multiLevelType w:val="hybridMultilevel"/>
    <w:tmpl w:val="2BA4A1EE"/>
    <w:lvl w:ilvl="0" w:tplc="C408FA24">
      <w:start w:val="1"/>
      <w:numFmt w:val="decimal"/>
      <w:lvlText w:val="(%1)"/>
      <w:lvlJc w:val="left"/>
      <w:pPr>
        <w:ind w:left="1080" w:hanging="360"/>
      </w:pPr>
      <w:rPr>
        <w:rFonts w:ascii="Times New Roman" w:eastAsiaTheme="minorHAnsi" w:hAnsi="Times New Roman" w:cs="Times New Roman" w:hint="default"/>
      </w:rPr>
    </w:lvl>
    <w:lvl w:ilvl="1" w:tplc="042A0001">
      <w:start w:val="1"/>
      <w:numFmt w:val="bullet"/>
      <w:lvlText w:val=""/>
      <w:lvlJc w:val="left"/>
      <w:pPr>
        <w:ind w:left="1800" w:hanging="360"/>
      </w:pPr>
      <w:rPr>
        <w:rFonts w:ascii="Symbol" w:hAnsi="Symbol"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05983C62"/>
    <w:multiLevelType w:val="hybridMultilevel"/>
    <w:tmpl w:val="67CC8D58"/>
    <w:lvl w:ilvl="0" w:tplc="2564D568">
      <w:start w:val="2"/>
      <w:numFmt w:val="bullet"/>
      <w:lvlText w:val="-"/>
      <w:lvlJc w:val="left"/>
      <w:pPr>
        <w:ind w:left="720" w:hanging="360"/>
      </w:pPr>
      <w:rPr>
        <w:rFonts w:ascii="Arial" w:eastAsiaTheme="minorHAnsi" w:hAnsi="Arial" w:cs="Arial" w:hint="default"/>
      </w:rPr>
    </w:lvl>
    <w:lvl w:ilvl="1" w:tplc="042A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1D3A7E"/>
    <w:multiLevelType w:val="hybridMultilevel"/>
    <w:tmpl w:val="89863EF6"/>
    <w:lvl w:ilvl="0" w:tplc="2564D568">
      <w:numFmt w:val="bullet"/>
      <w:lvlText w:val="-"/>
      <w:lvlJc w:val="left"/>
      <w:pPr>
        <w:ind w:left="720" w:hanging="360"/>
      </w:pPr>
      <w:rPr>
        <w:rFonts w:ascii="Arial" w:eastAsiaTheme="minorHAnsi" w:hAnsi="Arial" w:cs="Arial" w:hint="default"/>
      </w:rPr>
    </w:lvl>
    <w:lvl w:ilvl="1" w:tplc="042A0001">
      <w:start w:val="1"/>
      <w:numFmt w:val="bullet"/>
      <w:lvlText w:val=""/>
      <w:lvlJc w:val="left"/>
      <w:pPr>
        <w:ind w:left="1440" w:hanging="360"/>
      </w:pPr>
      <w:rPr>
        <w:rFonts w:ascii="Symbol" w:hAnsi="Symbol"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7EF0BE9"/>
    <w:multiLevelType w:val="hybridMultilevel"/>
    <w:tmpl w:val="2678107E"/>
    <w:lvl w:ilvl="0" w:tplc="2564D568">
      <w:numFmt w:val="bullet"/>
      <w:lvlText w:val="-"/>
      <w:lvlJc w:val="left"/>
      <w:pPr>
        <w:ind w:left="720" w:hanging="360"/>
      </w:pPr>
      <w:rPr>
        <w:rFonts w:ascii="Arial" w:eastAsiaTheme="minorHAns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4C585C"/>
    <w:multiLevelType w:val="multilevel"/>
    <w:tmpl w:val="EE1C5F3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63F1417"/>
    <w:multiLevelType w:val="multilevel"/>
    <w:tmpl w:val="E7F42A3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6FF7ABF"/>
    <w:multiLevelType w:val="hybridMultilevel"/>
    <w:tmpl w:val="9A66CB80"/>
    <w:lvl w:ilvl="0" w:tplc="2564D568">
      <w:start w:val="2"/>
      <w:numFmt w:val="bullet"/>
      <w:lvlText w:val="-"/>
      <w:lvlJc w:val="left"/>
      <w:pPr>
        <w:ind w:left="720" w:hanging="360"/>
      </w:pPr>
      <w:rPr>
        <w:rFonts w:ascii="Arial" w:eastAsiaTheme="minorHAnsi" w:hAnsi="Arial" w:cs="Arial" w:hint="default"/>
      </w:rPr>
    </w:lvl>
    <w:lvl w:ilvl="1" w:tplc="922AFA16">
      <w:start w:val="1"/>
      <w:numFmt w:val="bullet"/>
      <w:lvlText w:val="o"/>
      <w:lvlJc w:val="left"/>
      <w:pPr>
        <w:ind w:left="1440" w:hanging="360"/>
      </w:pPr>
      <w:rPr>
        <w:rFonts w:ascii="Courier New" w:hAnsi="Courier New" w:hint="default"/>
      </w:rPr>
    </w:lvl>
    <w:lvl w:ilvl="2" w:tplc="E2A439F2">
      <w:start w:val="1"/>
      <w:numFmt w:val="bullet"/>
      <w:lvlText w:val=""/>
      <w:lvlJc w:val="left"/>
      <w:pPr>
        <w:ind w:left="2160" w:hanging="360"/>
      </w:pPr>
      <w:rPr>
        <w:rFonts w:ascii="Wingdings" w:hAnsi="Wingdings" w:hint="default"/>
      </w:rPr>
    </w:lvl>
    <w:lvl w:ilvl="3" w:tplc="7E8A1466">
      <w:start w:val="1"/>
      <w:numFmt w:val="bullet"/>
      <w:lvlText w:val=""/>
      <w:lvlJc w:val="left"/>
      <w:pPr>
        <w:ind w:left="2880" w:hanging="360"/>
      </w:pPr>
      <w:rPr>
        <w:rFonts w:ascii="Symbol" w:hAnsi="Symbol" w:hint="default"/>
      </w:rPr>
    </w:lvl>
    <w:lvl w:ilvl="4" w:tplc="01EE790A">
      <w:start w:val="1"/>
      <w:numFmt w:val="bullet"/>
      <w:lvlText w:val="o"/>
      <w:lvlJc w:val="left"/>
      <w:pPr>
        <w:ind w:left="3600" w:hanging="360"/>
      </w:pPr>
      <w:rPr>
        <w:rFonts w:ascii="Courier New" w:hAnsi="Courier New" w:hint="default"/>
      </w:rPr>
    </w:lvl>
    <w:lvl w:ilvl="5" w:tplc="03262500">
      <w:start w:val="1"/>
      <w:numFmt w:val="bullet"/>
      <w:lvlText w:val=""/>
      <w:lvlJc w:val="left"/>
      <w:pPr>
        <w:ind w:left="4320" w:hanging="360"/>
      </w:pPr>
      <w:rPr>
        <w:rFonts w:ascii="Wingdings" w:hAnsi="Wingdings" w:hint="default"/>
      </w:rPr>
    </w:lvl>
    <w:lvl w:ilvl="6" w:tplc="DDB2733A">
      <w:start w:val="1"/>
      <w:numFmt w:val="bullet"/>
      <w:lvlText w:val=""/>
      <w:lvlJc w:val="left"/>
      <w:pPr>
        <w:ind w:left="5040" w:hanging="360"/>
      </w:pPr>
      <w:rPr>
        <w:rFonts w:ascii="Symbol" w:hAnsi="Symbol" w:hint="default"/>
      </w:rPr>
    </w:lvl>
    <w:lvl w:ilvl="7" w:tplc="F4BC98DC">
      <w:start w:val="1"/>
      <w:numFmt w:val="bullet"/>
      <w:lvlText w:val="o"/>
      <w:lvlJc w:val="left"/>
      <w:pPr>
        <w:ind w:left="5760" w:hanging="360"/>
      </w:pPr>
      <w:rPr>
        <w:rFonts w:ascii="Courier New" w:hAnsi="Courier New" w:hint="default"/>
      </w:rPr>
    </w:lvl>
    <w:lvl w:ilvl="8" w:tplc="CFC40B6C">
      <w:start w:val="1"/>
      <w:numFmt w:val="bullet"/>
      <w:lvlText w:val=""/>
      <w:lvlJc w:val="left"/>
      <w:pPr>
        <w:ind w:left="6480" w:hanging="360"/>
      </w:pPr>
      <w:rPr>
        <w:rFonts w:ascii="Wingdings" w:hAnsi="Wingdings" w:hint="default"/>
      </w:rPr>
    </w:lvl>
  </w:abstractNum>
  <w:abstractNum w:abstractNumId="9" w15:restartNumberingAfterBreak="0">
    <w:nsid w:val="1B3E51F2"/>
    <w:multiLevelType w:val="multilevel"/>
    <w:tmpl w:val="148EE25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0DF33C2"/>
    <w:multiLevelType w:val="multilevel"/>
    <w:tmpl w:val="D218850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0D0D4B"/>
    <w:multiLevelType w:val="hybridMultilevel"/>
    <w:tmpl w:val="5D9CB42C"/>
    <w:lvl w:ilvl="0" w:tplc="0409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253D5566"/>
    <w:multiLevelType w:val="multilevel"/>
    <w:tmpl w:val="AEA80234"/>
    <w:lvl w:ilvl="0">
      <w:start w:val="3"/>
      <w:numFmt w:val="decimal"/>
      <w:lvlText w:val="%1"/>
      <w:lvlJc w:val="left"/>
      <w:pPr>
        <w:ind w:left="360" w:hanging="360"/>
      </w:pPr>
      <w:rPr>
        <w:rFonts w:hint="default"/>
      </w:rPr>
    </w:lvl>
    <w:lvl w:ilvl="1">
      <w:start w:val="1"/>
      <w:numFmt w:val="none"/>
      <w:lvlText w:val="5.3"/>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6444440"/>
    <w:multiLevelType w:val="hybridMultilevel"/>
    <w:tmpl w:val="10167E5C"/>
    <w:lvl w:ilvl="0" w:tplc="FB0CAC8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E27193"/>
    <w:multiLevelType w:val="multilevel"/>
    <w:tmpl w:val="10E8FB94"/>
    <w:lvl w:ilvl="0">
      <w:start w:val="3"/>
      <w:numFmt w:val="decimal"/>
      <w:lvlText w:val="%1"/>
      <w:lvlJc w:val="left"/>
      <w:pPr>
        <w:ind w:left="360" w:hanging="360"/>
      </w:pPr>
      <w:rPr>
        <w:rFonts w:hint="default"/>
      </w:rPr>
    </w:lvl>
    <w:lvl w:ilvl="1">
      <w:start w:val="1"/>
      <w:numFmt w:val="none"/>
      <w:lvlText w:val="4.1"/>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75A55BD"/>
    <w:multiLevelType w:val="multilevel"/>
    <w:tmpl w:val="FDD0E2C4"/>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15:restartNumberingAfterBreak="0">
    <w:nsid w:val="2CA97F68"/>
    <w:multiLevelType w:val="hybridMultilevel"/>
    <w:tmpl w:val="7D968450"/>
    <w:lvl w:ilvl="0" w:tplc="2D2EBB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5E65D6"/>
    <w:multiLevelType w:val="multilevel"/>
    <w:tmpl w:val="6E622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7F3CEA"/>
    <w:multiLevelType w:val="hybridMultilevel"/>
    <w:tmpl w:val="9A124998"/>
    <w:lvl w:ilvl="0" w:tplc="2564D568">
      <w:numFmt w:val="bullet"/>
      <w:lvlText w:val="-"/>
      <w:lvlJc w:val="left"/>
      <w:pPr>
        <w:ind w:left="720" w:hanging="360"/>
      </w:pPr>
      <w:rPr>
        <w:rFonts w:ascii="Arial" w:eastAsiaTheme="minorHAnsi" w:hAnsi="Arial" w:cs="Arial" w:hint="default"/>
      </w:rPr>
    </w:lvl>
    <w:lvl w:ilvl="1" w:tplc="042A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67C0182"/>
    <w:multiLevelType w:val="multilevel"/>
    <w:tmpl w:val="35708C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CEA2E52"/>
    <w:multiLevelType w:val="hybridMultilevel"/>
    <w:tmpl w:val="782CB7DE"/>
    <w:lvl w:ilvl="0" w:tplc="0409000F">
      <w:start w:val="1"/>
      <w:numFmt w:val="decimal"/>
      <w:lvlText w:val="%1."/>
      <w:lvlJc w:val="left"/>
      <w:pPr>
        <w:ind w:left="1080" w:hanging="360"/>
      </w:pPr>
      <w:rPr>
        <w:rFont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40651CBE"/>
    <w:multiLevelType w:val="hybridMultilevel"/>
    <w:tmpl w:val="DC7C403A"/>
    <w:lvl w:ilvl="0" w:tplc="4336FE5C">
      <w:start w:val="1"/>
      <w:numFmt w:val="bullet"/>
      <w:lvlText w:val=""/>
      <w:lvlJc w:val="left"/>
      <w:pPr>
        <w:ind w:left="720" w:hanging="360"/>
      </w:pPr>
      <w:rPr>
        <w:rFonts w:ascii="Symbol" w:hAnsi="Symbol" w:hint="default"/>
      </w:rPr>
    </w:lvl>
    <w:lvl w:ilvl="1" w:tplc="922AFA16">
      <w:start w:val="1"/>
      <w:numFmt w:val="bullet"/>
      <w:lvlText w:val="o"/>
      <w:lvlJc w:val="left"/>
      <w:pPr>
        <w:ind w:left="1440" w:hanging="360"/>
      </w:pPr>
      <w:rPr>
        <w:rFonts w:ascii="Courier New" w:hAnsi="Courier New" w:hint="default"/>
      </w:rPr>
    </w:lvl>
    <w:lvl w:ilvl="2" w:tplc="E2A439F2">
      <w:start w:val="1"/>
      <w:numFmt w:val="bullet"/>
      <w:lvlText w:val=""/>
      <w:lvlJc w:val="left"/>
      <w:pPr>
        <w:ind w:left="2160" w:hanging="360"/>
      </w:pPr>
      <w:rPr>
        <w:rFonts w:ascii="Wingdings" w:hAnsi="Wingdings" w:hint="default"/>
      </w:rPr>
    </w:lvl>
    <w:lvl w:ilvl="3" w:tplc="7E8A1466">
      <w:start w:val="1"/>
      <w:numFmt w:val="bullet"/>
      <w:lvlText w:val=""/>
      <w:lvlJc w:val="left"/>
      <w:pPr>
        <w:ind w:left="2880" w:hanging="360"/>
      </w:pPr>
      <w:rPr>
        <w:rFonts w:ascii="Symbol" w:hAnsi="Symbol" w:hint="default"/>
      </w:rPr>
    </w:lvl>
    <w:lvl w:ilvl="4" w:tplc="01EE790A">
      <w:start w:val="1"/>
      <w:numFmt w:val="bullet"/>
      <w:lvlText w:val="o"/>
      <w:lvlJc w:val="left"/>
      <w:pPr>
        <w:ind w:left="3600" w:hanging="360"/>
      </w:pPr>
      <w:rPr>
        <w:rFonts w:ascii="Courier New" w:hAnsi="Courier New" w:hint="default"/>
      </w:rPr>
    </w:lvl>
    <w:lvl w:ilvl="5" w:tplc="03262500">
      <w:start w:val="1"/>
      <w:numFmt w:val="bullet"/>
      <w:lvlText w:val=""/>
      <w:lvlJc w:val="left"/>
      <w:pPr>
        <w:ind w:left="4320" w:hanging="360"/>
      </w:pPr>
      <w:rPr>
        <w:rFonts w:ascii="Wingdings" w:hAnsi="Wingdings" w:hint="default"/>
      </w:rPr>
    </w:lvl>
    <w:lvl w:ilvl="6" w:tplc="DDB2733A">
      <w:start w:val="1"/>
      <w:numFmt w:val="bullet"/>
      <w:lvlText w:val=""/>
      <w:lvlJc w:val="left"/>
      <w:pPr>
        <w:ind w:left="5040" w:hanging="360"/>
      </w:pPr>
      <w:rPr>
        <w:rFonts w:ascii="Symbol" w:hAnsi="Symbol" w:hint="default"/>
      </w:rPr>
    </w:lvl>
    <w:lvl w:ilvl="7" w:tplc="F4BC98DC">
      <w:start w:val="1"/>
      <w:numFmt w:val="bullet"/>
      <w:lvlText w:val="o"/>
      <w:lvlJc w:val="left"/>
      <w:pPr>
        <w:ind w:left="5760" w:hanging="360"/>
      </w:pPr>
      <w:rPr>
        <w:rFonts w:ascii="Courier New" w:hAnsi="Courier New" w:hint="default"/>
      </w:rPr>
    </w:lvl>
    <w:lvl w:ilvl="8" w:tplc="CFC40B6C">
      <w:start w:val="1"/>
      <w:numFmt w:val="bullet"/>
      <w:lvlText w:val=""/>
      <w:lvlJc w:val="left"/>
      <w:pPr>
        <w:ind w:left="6480" w:hanging="360"/>
      </w:pPr>
      <w:rPr>
        <w:rFonts w:ascii="Wingdings" w:hAnsi="Wingdings" w:hint="default"/>
      </w:rPr>
    </w:lvl>
  </w:abstractNum>
  <w:abstractNum w:abstractNumId="22" w15:restartNumberingAfterBreak="0">
    <w:nsid w:val="41454739"/>
    <w:multiLevelType w:val="multilevel"/>
    <w:tmpl w:val="6E2AE1C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47456EA6"/>
    <w:multiLevelType w:val="hybridMultilevel"/>
    <w:tmpl w:val="EF0C4E48"/>
    <w:lvl w:ilvl="0" w:tplc="2564D568">
      <w:start w:val="2"/>
      <w:numFmt w:val="bullet"/>
      <w:lvlText w:val="-"/>
      <w:lvlJc w:val="left"/>
      <w:pPr>
        <w:ind w:left="720" w:hanging="360"/>
      </w:pPr>
      <w:rPr>
        <w:rFonts w:ascii="Arial" w:eastAsiaTheme="minorHAns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F68188F"/>
    <w:multiLevelType w:val="hybridMultilevel"/>
    <w:tmpl w:val="D5F00394"/>
    <w:lvl w:ilvl="0" w:tplc="2564D568">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3EE10F4"/>
    <w:multiLevelType w:val="multilevel"/>
    <w:tmpl w:val="12A21D24"/>
    <w:lvl w:ilvl="0">
      <w:start w:val="3"/>
      <w:numFmt w:val="decimal"/>
      <w:lvlText w:val="%1"/>
      <w:lvlJc w:val="left"/>
      <w:pPr>
        <w:ind w:left="360" w:hanging="360"/>
      </w:pPr>
      <w:rPr>
        <w:rFonts w:hint="default"/>
      </w:rPr>
    </w:lvl>
    <w:lvl w:ilvl="1">
      <w:start w:val="1"/>
      <w:numFmt w:val="none"/>
      <w:lvlText w:val="5.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7CC06CB"/>
    <w:multiLevelType w:val="multilevel"/>
    <w:tmpl w:val="ACB4032C"/>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BE77AD4"/>
    <w:multiLevelType w:val="hybridMultilevel"/>
    <w:tmpl w:val="A6940646"/>
    <w:lvl w:ilvl="0" w:tplc="A168AEC8">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FB7241"/>
    <w:multiLevelType w:val="multilevel"/>
    <w:tmpl w:val="26143B3C"/>
    <w:lvl w:ilvl="0">
      <w:start w:val="1"/>
      <w:numFmt w:val="decimal"/>
      <w:lvlText w:val="%1."/>
      <w:lvlJc w:val="left"/>
      <w:pPr>
        <w:ind w:left="720" w:hanging="360"/>
      </w:pPr>
      <w:rPr>
        <w:rFonts w:hint="default"/>
        <w:b/>
      </w:rPr>
    </w:lvl>
    <w:lvl w:ilvl="1">
      <w:start w:val="1"/>
      <w:numFmt w:val="decimal"/>
      <w:isLgl/>
      <w:lvlText w:val="2.%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C55718B"/>
    <w:multiLevelType w:val="multilevel"/>
    <w:tmpl w:val="35708C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DBD5B94"/>
    <w:multiLevelType w:val="hybridMultilevel"/>
    <w:tmpl w:val="EF80BC7E"/>
    <w:lvl w:ilvl="0" w:tplc="2564D568">
      <w:start w:val="2"/>
      <w:numFmt w:val="bullet"/>
      <w:lvlText w:val="-"/>
      <w:lvlJc w:val="left"/>
      <w:pPr>
        <w:ind w:left="720" w:hanging="360"/>
      </w:pPr>
      <w:rPr>
        <w:rFonts w:ascii="Arial" w:eastAsiaTheme="minorHAnsi" w:hAnsi="Arial" w:cs="Arial" w:hint="default"/>
      </w:rPr>
    </w:lvl>
    <w:lvl w:ilvl="1" w:tplc="922AFA16">
      <w:start w:val="1"/>
      <w:numFmt w:val="bullet"/>
      <w:lvlText w:val="o"/>
      <w:lvlJc w:val="left"/>
      <w:pPr>
        <w:ind w:left="1440" w:hanging="360"/>
      </w:pPr>
      <w:rPr>
        <w:rFonts w:ascii="Courier New" w:hAnsi="Courier New" w:hint="default"/>
      </w:rPr>
    </w:lvl>
    <w:lvl w:ilvl="2" w:tplc="E2A439F2">
      <w:start w:val="1"/>
      <w:numFmt w:val="bullet"/>
      <w:lvlText w:val=""/>
      <w:lvlJc w:val="left"/>
      <w:pPr>
        <w:ind w:left="2160" w:hanging="360"/>
      </w:pPr>
      <w:rPr>
        <w:rFonts w:ascii="Wingdings" w:hAnsi="Wingdings" w:hint="default"/>
      </w:rPr>
    </w:lvl>
    <w:lvl w:ilvl="3" w:tplc="7E8A1466">
      <w:start w:val="1"/>
      <w:numFmt w:val="bullet"/>
      <w:lvlText w:val=""/>
      <w:lvlJc w:val="left"/>
      <w:pPr>
        <w:ind w:left="2880" w:hanging="360"/>
      </w:pPr>
      <w:rPr>
        <w:rFonts w:ascii="Symbol" w:hAnsi="Symbol" w:hint="default"/>
      </w:rPr>
    </w:lvl>
    <w:lvl w:ilvl="4" w:tplc="01EE790A">
      <w:start w:val="1"/>
      <w:numFmt w:val="bullet"/>
      <w:lvlText w:val="o"/>
      <w:lvlJc w:val="left"/>
      <w:pPr>
        <w:ind w:left="3600" w:hanging="360"/>
      </w:pPr>
      <w:rPr>
        <w:rFonts w:ascii="Courier New" w:hAnsi="Courier New" w:hint="default"/>
      </w:rPr>
    </w:lvl>
    <w:lvl w:ilvl="5" w:tplc="03262500">
      <w:start w:val="1"/>
      <w:numFmt w:val="bullet"/>
      <w:lvlText w:val=""/>
      <w:lvlJc w:val="left"/>
      <w:pPr>
        <w:ind w:left="4320" w:hanging="360"/>
      </w:pPr>
      <w:rPr>
        <w:rFonts w:ascii="Wingdings" w:hAnsi="Wingdings" w:hint="default"/>
      </w:rPr>
    </w:lvl>
    <w:lvl w:ilvl="6" w:tplc="DDB2733A">
      <w:start w:val="1"/>
      <w:numFmt w:val="bullet"/>
      <w:lvlText w:val=""/>
      <w:lvlJc w:val="left"/>
      <w:pPr>
        <w:ind w:left="5040" w:hanging="360"/>
      </w:pPr>
      <w:rPr>
        <w:rFonts w:ascii="Symbol" w:hAnsi="Symbol" w:hint="default"/>
      </w:rPr>
    </w:lvl>
    <w:lvl w:ilvl="7" w:tplc="F4BC98DC">
      <w:start w:val="1"/>
      <w:numFmt w:val="bullet"/>
      <w:lvlText w:val="o"/>
      <w:lvlJc w:val="left"/>
      <w:pPr>
        <w:ind w:left="5760" w:hanging="360"/>
      </w:pPr>
      <w:rPr>
        <w:rFonts w:ascii="Courier New" w:hAnsi="Courier New" w:hint="default"/>
      </w:rPr>
    </w:lvl>
    <w:lvl w:ilvl="8" w:tplc="CFC40B6C">
      <w:start w:val="1"/>
      <w:numFmt w:val="bullet"/>
      <w:lvlText w:val=""/>
      <w:lvlJc w:val="left"/>
      <w:pPr>
        <w:ind w:left="6480" w:hanging="360"/>
      </w:pPr>
      <w:rPr>
        <w:rFonts w:ascii="Wingdings" w:hAnsi="Wingdings" w:hint="default"/>
      </w:rPr>
    </w:lvl>
  </w:abstractNum>
  <w:abstractNum w:abstractNumId="31" w15:restartNumberingAfterBreak="0">
    <w:nsid w:val="5EB22EC6"/>
    <w:multiLevelType w:val="multilevel"/>
    <w:tmpl w:val="05443B2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5FD54A27"/>
    <w:multiLevelType w:val="hybridMultilevel"/>
    <w:tmpl w:val="DB3E55BA"/>
    <w:lvl w:ilvl="0" w:tplc="2564D568">
      <w:numFmt w:val="bullet"/>
      <w:lvlText w:val="-"/>
      <w:lvlJc w:val="left"/>
      <w:pPr>
        <w:ind w:left="720" w:hanging="360"/>
      </w:pPr>
      <w:rPr>
        <w:rFonts w:ascii="Arial" w:eastAsiaTheme="minorHAns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0A32B48"/>
    <w:multiLevelType w:val="hybridMultilevel"/>
    <w:tmpl w:val="924CF4DE"/>
    <w:lvl w:ilvl="0" w:tplc="BC34AF82">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62D13AED"/>
    <w:multiLevelType w:val="hybridMultilevel"/>
    <w:tmpl w:val="C15C6048"/>
    <w:lvl w:ilvl="0" w:tplc="74822126">
      <w:numFmt w:val="bullet"/>
      <w:lvlText w:val="-"/>
      <w:lvlJc w:val="left"/>
      <w:pPr>
        <w:ind w:left="720" w:hanging="360"/>
      </w:pPr>
      <w:rPr>
        <w:rFonts w:ascii="Arial" w:eastAsiaTheme="minorHAnsi" w:hAnsi="Arial" w:cs="Arial" w:hint="default"/>
      </w:rPr>
    </w:lvl>
    <w:lvl w:ilvl="1" w:tplc="17E05696">
      <w:numFmt w:val="bullet"/>
      <w:lvlText w:val=""/>
      <w:lvlJc w:val="left"/>
      <w:pPr>
        <w:ind w:left="1440" w:hanging="360"/>
      </w:pPr>
      <w:rPr>
        <w:rFonts w:ascii="Symbol" w:eastAsiaTheme="minorHAnsi" w:hAnsi="Symbol"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25216"/>
    <w:multiLevelType w:val="multilevel"/>
    <w:tmpl w:val="962E009E"/>
    <w:lvl w:ilvl="0">
      <w:start w:val="5"/>
      <w:numFmt w:val="decimal"/>
      <w:lvlText w:val="%1"/>
      <w:lvlJc w:val="left"/>
      <w:pPr>
        <w:ind w:left="360" w:hanging="360"/>
      </w:pPr>
      <w:rPr>
        <w:rFonts w:hint="default"/>
        <w:b/>
      </w:rPr>
    </w:lvl>
    <w:lvl w:ilvl="1">
      <w:start w:val="1"/>
      <w:numFmt w:val="decimal"/>
      <w:lvlText w:val="%1.%2"/>
      <w:lvlJc w:val="left"/>
      <w:pPr>
        <w:ind w:left="63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15:restartNumberingAfterBreak="0">
    <w:nsid w:val="65617B9A"/>
    <w:multiLevelType w:val="multilevel"/>
    <w:tmpl w:val="0786E72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64D62CB"/>
    <w:multiLevelType w:val="multilevel"/>
    <w:tmpl w:val="962E009E"/>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15:restartNumberingAfterBreak="0">
    <w:nsid w:val="671B3D0A"/>
    <w:multiLevelType w:val="multilevel"/>
    <w:tmpl w:val="E9C6E6AE"/>
    <w:lvl w:ilvl="0">
      <w:start w:val="5"/>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9" w15:restartNumberingAfterBreak="0">
    <w:nsid w:val="68E72DA7"/>
    <w:multiLevelType w:val="hybridMultilevel"/>
    <w:tmpl w:val="28DE2302"/>
    <w:lvl w:ilvl="0" w:tplc="2564D568">
      <w:start w:val="2"/>
      <w:numFmt w:val="bullet"/>
      <w:lvlText w:val="-"/>
      <w:lvlJc w:val="left"/>
      <w:pPr>
        <w:ind w:left="720" w:hanging="360"/>
      </w:pPr>
      <w:rPr>
        <w:rFonts w:ascii="Arial" w:eastAsiaTheme="minorHAnsi" w:hAnsi="Arial" w:cs="Arial" w:hint="default"/>
      </w:rPr>
    </w:lvl>
    <w:lvl w:ilvl="1" w:tplc="922AFA16">
      <w:start w:val="1"/>
      <w:numFmt w:val="bullet"/>
      <w:lvlText w:val="o"/>
      <w:lvlJc w:val="left"/>
      <w:pPr>
        <w:ind w:left="1440" w:hanging="360"/>
      </w:pPr>
      <w:rPr>
        <w:rFonts w:ascii="Courier New" w:hAnsi="Courier New" w:hint="default"/>
      </w:rPr>
    </w:lvl>
    <w:lvl w:ilvl="2" w:tplc="E2A439F2">
      <w:start w:val="1"/>
      <w:numFmt w:val="bullet"/>
      <w:lvlText w:val=""/>
      <w:lvlJc w:val="left"/>
      <w:pPr>
        <w:ind w:left="2160" w:hanging="360"/>
      </w:pPr>
      <w:rPr>
        <w:rFonts w:ascii="Wingdings" w:hAnsi="Wingdings" w:hint="default"/>
      </w:rPr>
    </w:lvl>
    <w:lvl w:ilvl="3" w:tplc="7E8A1466">
      <w:start w:val="1"/>
      <w:numFmt w:val="bullet"/>
      <w:lvlText w:val=""/>
      <w:lvlJc w:val="left"/>
      <w:pPr>
        <w:ind w:left="2880" w:hanging="360"/>
      </w:pPr>
      <w:rPr>
        <w:rFonts w:ascii="Symbol" w:hAnsi="Symbol" w:hint="default"/>
      </w:rPr>
    </w:lvl>
    <w:lvl w:ilvl="4" w:tplc="01EE790A">
      <w:start w:val="1"/>
      <w:numFmt w:val="bullet"/>
      <w:lvlText w:val="o"/>
      <w:lvlJc w:val="left"/>
      <w:pPr>
        <w:ind w:left="3600" w:hanging="360"/>
      </w:pPr>
      <w:rPr>
        <w:rFonts w:ascii="Courier New" w:hAnsi="Courier New" w:hint="default"/>
      </w:rPr>
    </w:lvl>
    <w:lvl w:ilvl="5" w:tplc="03262500">
      <w:start w:val="1"/>
      <w:numFmt w:val="bullet"/>
      <w:lvlText w:val=""/>
      <w:lvlJc w:val="left"/>
      <w:pPr>
        <w:ind w:left="4320" w:hanging="360"/>
      </w:pPr>
      <w:rPr>
        <w:rFonts w:ascii="Wingdings" w:hAnsi="Wingdings" w:hint="default"/>
      </w:rPr>
    </w:lvl>
    <w:lvl w:ilvl="6" w:tplc="DDB2733A">
      <w:start w:val="1"/>
      <w:numFmt w:val="bullet"/>
      <w:lvlText w:val=""/>
      <w:lvlJc w:val="left"/>
      <w:pPr>
        <w:ind w:left="5040" w:hanging="360"/>
      </w:pPr>
      <w:rPr>
        <w:rFonts w:ascii="Symbol" w:hAnsi="Symbol" w:hint="default"/>
      </w:rPr>
    </w:lvl>
    <w:lvl w:ilvl="7" w:tplc="F4BC98DC">
      <w:start w:val="1"/>
      <w:numFmt w:val="bullet"/>
      <w:lvlText w:val="o"/>
      <w:lvlJc w:val="left"/>
      <w:pPr>
        <w:ind w:left="5760" w:hanging="360"/>
      </w:pPr>
      <w:rPr>
        <w:rFonts w:ascii="Courier New" w:hAnsi="Courier New" w:hint="default"/>
      </w:rPr>
    </w:lvl>
    <w:lvl w:ilvl="8" w:tplc="CFC40B6C">
      <w:start w:val="1"/>
      <w:numFmt w:val="bullet"/>
      <w:lvlText w:val=""/>
      <w:lvlJc w:val="left"/>
      <w:pPr>
        <w:ind w:left="6480" w:hanging="360"/>
      </w:pPr>
      <w:rPr>
        <w:rFonts w:ascii="Wingdings" w:hAnsi="Wingdings" w:hint="default"/>
      </w:rPr>
    </w:lvl>
  </w:abstractNum>
  <w:abstractNum w:abstractNumId="40" w15:restartNumberingAfterBreak="0">
    <w:nsid w:val="6AF16FCA"/>
    <w:multiLevelType w:val="multilevel"/>
    <w:tmpl w:val="E3303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9F0003"/>
    <w:multiLevelType w:val="multilevel"/>
    <w:tmpl w:val="309408BE"/>
    <w:lvl w:ilvl="0">
      <w:start w:val="3"/>
      <w:numFmt w:val="decimal"/>
      <w:lvlText w:val="%1"/>
      <w:lvlJc w:val="left"/>
      <w:pPr>
        <w:ind w:left="360" w:hanging="360"/>
      </w:pPr>
      <w:rPr>
        <w:rFonts w:hint="default"/>
      </w:rPr>
    </w:lvl>
    <w:lvl w:ilvl="1">
      <w:start w:val="1"/>
      <w:numFmt w:val="none"/>
      <w:lvlText w:val="5.1"/>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0CF79FB"/>
    <w:multiLevelType w:val="hybridMultilevel"/>
    <w:tmpl w:val="CE8A3C32"/>
    <w:lvl w:ilvl="0" w:tplc="74822126">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73280FFE"/>
    <w:multiLevelType w:val="multilevel"/>
    <w:tmpl w:val="2A0A1C52"/>
    <w:lvl w:ilvl="0">
      <w:start w:val="3"/>
      <w:numFmt w:val="decimal"/>
      <w:lvlText w:val="%1"/>
      <w:lvlJc w:val="left"/>
      <w:pPr>
        <w:ind w:left="360" w:hanging="360"/>
      </w:pPr>
      <w:rPr>
        <w:rFonts w:hint="default"/>
      </w:rPr>
    </w:lvl>
    <w:lvl w:ilvl="1">
      <w:start w:val="1"/>
      <w:numFmt w:val="none"/>
      <w:lvlText w:val="4.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5FC2575"/>
    <w:multiLevelType w:val="hybridMultilevel"/>
    <w:tmpl w:val="2BD4BB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FC504A"/>
    <w:multiLevelType w:val="multilevel"/>
    <w:tmpl w:val="10E8FB94"/>
    <w:lvl w:ilvl="0">
      <w:start w:val="3"/>
      <w:numFmt w:val="decimal"/>
      <w:lvlText w:val="%1"/>
      <w:lvlJc w:val="left"/>
      <w:pPr>
        <w:ind w:left="360" w:hanging="360"/>
      </w:pPr>
      <w:rPr>
        <w:rFonts w:hint="default"/>
      </w:rPr>
    </w:lvl>
    <w:lvl w:ilvl="1">
      <w:start w:val="1"/>
      <w:numFmt w:val="none"/>
      <w:lvlText w:val="4.1"/>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96914AD"/>
    <w:multiLevelType w:val="multilevel"/>
    <w:tmpl w:val="4D9E2B2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34"/>
  </w:num>
  <w:num w:numId="3">
    <w:abstractNumId w:val="31"/>
  </w:num>
  <w:num w:numId="4">
    <w:abstractNumId w:val="23"/>
  </w:num>
  <w:num w:numId="5">
    <w:abstractNumId w:val="18"/>
  </w:num>
  <w:num w:numId="6">
    <w:abstractNumId w:val="3"/>
  </w:num>
  <w:num w:numId="7">
    <w:abstractNumId w:val="2"/>
  </w:num>
  <w:num w:numId="8">
    <w:abstractNumId w:val="1"/>
  </w:num>
  <w:num w:numId="9">
    <w:abstractNumId w:val="42"/>
  </w:num>
  <w:num w:numId="10">
    <w:abstractNumId w:val="6"/>
  </w:num>
  <w:num w:numId="11">
    <w:abstractNumId w:val="5"/>
  </w:num>
  <w:num w:numId="12">
    <w:abstractNumId w:val="20"/>
  </w:num>
  <w:num w:numId="13">
    <w:abstractNumId w:val="21"/>
  </w:num>
  <w:num w:numId="14">
    <w:abstractNumId w:val="19"/>
  </w:num>
  <w:num w:numId="15">
    <w:abstractNumId w:val="30"/>
  </w:num>
  <w:num w:numId="16">
    <w:abstractNumId w:val="8"/>
  </w:num>
  <w:num w:numId="17">
    <w:abstractNumId w:val="39"/>
  </w:num>
  <w:num w:numId="18">
    <w:abstractNumId w:val="15"/>
  </w:num>
  <w:num w:numId="19">
    <w:abstractNumId w:val="26"/>
  </w:num>
  <w:num w:numId="20">
    <w:abstractNumId w:val="29"/>
  </w:num>
  <w:num w:numId="21">
    <w:abstractNumId w:val="11"/>
  </w:num>
  <w:num w:numId="22">
    <w:abstractNumId w:val="24"/>
  </w:num>
  <w:num w:numId="23">
    <w:abstractNumId w:val="33"/>
  </w:num>
  <w:num w:numId="24">
    <w:abstractNumId w:val="37"/>
  </w:num>
  <w:num w:numId="25">
    <w:abstractNumId w:val="32"/>
  </w:num>
  <w:num w:numId="26">
    <w:abstractNumId w:val="4"/>
  </w:num>
  <w:num w:numId="27">
    <w:abstractNumId w:val="35"/>
  </w:num>
  <w:num w:numId="28">
    <w:abstractNumId w:val="38"/>
  </w:num>
  <w:num w:numId="29">
    <w:abstractNumId w:val="22"/>
  </w:num>
  <w:num w:numId="30">
    <w:abstractNumId w:val="28"/>
  </w:num>
  <w:num w:numId="31">
    <w:abstractNumId w:val="27"/>
  </w:num>
  <w:num w:numId="32">
    <w:abstractNumId w:val="13"/>
  </w:num>
  <w:num w:numId="33">
    <w:abstractNumId w:val="44"/>
  </w:num>
  <w:num w:numId="34">
    <w:abstractNumId w:val="16"/>
  </w:num>
  <w:num w:numId="35">
    <w:abstractNumId w:val="46"/>
  </w:num>
  <w:num w:numId="36">
    <w:abstractNumId w:val="17"/>
  </w:num>
  <w:num w:numId="37">
    <w:abstractNumId w:val="9"/>
  </w:num>
  <w:num w:numId="38">
    <w:abstractNumId w:val="14"/>
  </w:num>
  <w:num w:numId="39">
    <w:abstractNumId w:val="36"/>
  </w:num>
  <w:num w:numId="40">
    <w:abstractNumId w:val="40"/>
  </w:num>
  <w:num w:numId="41">
    <w:abstractNumId w:val="7"/>
  </w:num>
  <w:num w:numId="42">
    <w:abstractNumId w:val="10"/>
  </w:num>
  <w:num w:numId="43">
    <w:abstractNumId w:val="45"/>
  </w:num>
  <w:num w:numId="44">
    <w:abstractNumId w:val="43"/>
  </w:num>
  <w:num w:numId="45">
    <w:abstractNumId w:val="41"/>
  </w:num>
  <w:num w:numId="46">
    <w:abstractNumId w:val="2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A0D"/>
    <w:rsid w:val="00024442"/>
    <w:rsid w:val="00036E68"/>
    <w:rsid w:val="00036E99"/>
    <w:rsid w:val="00037281"/>
    <w:rsid w:val="00047E60"/>
    <w:rsid w:val="00070544"/>
    <w:rsid w:val="00072B9D"/>
    <w:rsid w:val="00082B64"/>
    <w:rsid w:val="000A793C"/>
    <w:rsid w:val="000C74F6"/>
    <w:rsid w:val="000F001B"/>
    <w:rsid w:val="000F7CE7"/>
    <w:rsid w:val="000F7EDF"/>
    <w:rsid w:val="001068E6"/>
    <w:rsid w:val="00110721"/>
    <w:rsid w:val="00117755"/>
    <w:rsid w:val="001257F0"/>
    <w:rsid w:val="00136B56"/>
    <w:rsid w:val="00141783"/>
    <w:rsid w:val="00150904"/>
    <w:rsid w:val="00151177"/>
    <w:rsid w:val="00151BF3"/>
    <w:rsid w:val="00187EF3"/>
    <w:rsid w:val="001A199E"/>
    <w:rsid w:val="001B7378"/>
    <w:rsid w:val="001D53E8"/>
    <w:rsid w:val="0023384A"/>
    <w:rsid w:val="002511A4"/>
    <w:rsid w:val="0025130C"/>
    <w:rsid w:val="00256391"/>
    <w:rsid w:val="002633EB"/>
    <w:rsid w:val="00265218"/>
    <w:rsid w:val="00293E0B"/>
    <w:rsid w:val="002A20F8"/>
    <w:rsid w:val="002A2BE4"/>
    <w:rsid w:val="002B18E3"/>
    <w:rsid w:val="002C0E78"/>
    <w:rsid w:val="002D0374"/>
    <w:rsid w:val="002D3842"/>
    <w:rsid w:val="002D7033"/>
    <w:rsid w:val="002E13D8"/>
    <w:rsid w:val="002F35E6"/>
    <w:rsid w:val="003108FE"/>
    <w:rsid w:val="00313372"/>
    <w:rsid w:val="003252B4"/>
    <w:rsid w:val="00325482"/>
    <w:rsid w:val="00337C0F"/>
    <w:rsid w:val="00343446"/>
    <w:rsid w:val="0034442E"/>
    <w:rsid w:val="00361209"/>
    <w:rsid w:val="00364AD4"/>
    <w:rsid w:val="00386D98"/>
    <w:rsid w:val="00394AC3"/>
    <w:rsid w:val="00396BF4"/>
    <w:rsid w:val="003E0129"/>
    <w:rsid w:val="003F00B3"/>
    <w:rsid w:val="00405E56"/>
    <w:rsid w:val="004234F8"/>
    <w:rsid w:val="00427CE7"/>
    <w:rsid w:val="00435E8C"/>
    <w:rsid w:val="004515DC"/>
    <w:rsid w:val="00463B35"/>
    <w:rsid w:val="00482917"/>
    <w:rsid w:val="004A46B8"/>
    <w:rsid w:val="004B3FFB"/>
    <w:rsid w:val="004C2F50"/>
    <w:rsid w:val="004D03F7"/>
    <w:rsid w:val="004D79A9"/>
    <w:rsid w:val="004F6DD9"/>
    <w:rsid w:val="005310BC"/>
    <w:rsid w:val="005578E5"/>
    <w:rsid w:val="00576961"/>
    <w:rsid w:val="00590DD8"/>
    <w:rsid w:val="00597976"/>
    <w:rsid w:val="005A4E92"/>
    <w:rsid w:val="005D124E"/>
    <w:rsid w:val="005E1F8F"/>
    <w:rsid w:val="005E4903"/>
    <w:rsid w:val="00602C08"/>
    <w:rsid w:val="00607C8E"/>
    <w:rsid w:val="0066045E"/>
    <w:rsid w:val="006667FD"/>
    <w:rsid w:val="00676CD6"/>
    <w:rsid w:val="006860FB"/>
    <w:rsid w:val="006A33E0"/>
    <w:rsid w:val="006A7313"/>
    <w:rsid w:val="006C6D6B"/>
    <w:rsid w:val="006D0AED"/>
    <w:rsid w:val="006E347E"/>
    <w:rsid w:val="007012C7"/>
    <w:rsid w:val="0071089C"/>
    <w:rsid w:val="007464DD"/>
    <w:rsid w:val="00750FB5"/>
    <w:rsid w:val="0076114D"/>
    <w:rsid w:val="00763E3A"/>
    <w:rsid w:val="007B52D2"/>
    <w:rsid w:val="007C1F7D"/>
    <w:rsid w:val="007C6654"/>
    <w:rsid w:val="007D38AB"/>
    <w:rsid w:val="007F5DB2"/>
    <w:rsid w:val="00803AB4"/>
    <w:rsid w:val="00857086"/>
    <w:rsid w:val="00872C53"/>
    <w:rsid w:val="008A0A1C"/>
    <w:rsid w:val="008D3EE1"/>
    <w:rsid w:val="008E0F92"/>
    <w:rsid w:val="009024DD"/>
    <w:rsid w:val="00944ADF"/>
    <w:rsid w:val="00951F0A"/>
    <w:rsid w:val="00974E64"/>
    <w:rsid w:val="009963B2"/>
    <w:rsid w:val="009B22D2"/>
    <w:rsid w:val="009D795E"/>
    <w:rsid w:val="00A30AE6"/>
    <w:rsid w:val="00A315FF"/>
    <w:rsid w:val="00A35730"/>
    <w:rsid w:val="00A45DE4"/>
    <w:rsid w:val="00A57A95"/>
    <w:rsid w:val="00A94A0D"/>
    <w:rsid w:val="00AA1D62"/>
    <w:rsid w:val="00AC5822"/>
    <w:rsid w:val="00AC7198"/>
    <w:rsid w:val="00AD6F33"/>
    <w:rsid w:val="00AE3FB7"/>
    <w:rsid w:val="00B122BA"/>
    <w:rsid w:val="00B46BE9"/>
    <w:rsid w:val="00B61C78"/>
    <w:rsid w:val="00B765F6"/>
    <w:rsid w:val="00BB022E"/>
    <w:rsid w:val="00BC1B68"/>
    <w:rsid w:val="00BE7600"/>
    <w:rsid w:val="00BF5A49"/>
    <w:rsid w:val="00C14ADD"/>
    <w:rsid w:val="00C1571D"/>
    <w:rsid w:val="00C403E7"/>
    <w:rsid w:val="00C45CD6"/>
    <w:rsid w:val="00C46707"/>
    <w:rsid w:val="00C503E5"/>
    <w:rsid w:val="00C62526"/>
    <w:rsid w:val="00C94D12"/>
    <w:rsid w:val="00CC406E"/>
    <w:rsid w:val="00CD275D"/>
    <w:rsid w:val="00CF0238"/>
    <w:rsid w:val="00CF2680"/>
    <w:rsid w:val="00D306ED"/>
    <w:rsid w:val="00D4436A"/>
    <w:rsid w:val="00D77964"/>
    <w:rsid w:val="00D924A2"/>
    <w:rsid w:val="00DF5EB2"/>
    <w:rsid w:val="00E24BAB"/>
    <w:rsid w:val="00E45CE1"/>
    <w:rsid w:val="00E53AFF"/>
    <w:rsid w:val="00E53C2B"/>
    <w:rsid w:val="00E73642"/>
    <w:rsid w:val="00EC2251"/>
    <w:rsid w:val="00EF1881"/>
    <w:rsid w:val="00F27B67"/>
    <w:rsid w:val="00F3724F"/>
    <w:rsid w:val="00F37EA1"/>
    <w:rsid w:val="00F96778"/>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6ED"/>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rsid w:val="00BC1B68"/>
    <w:pPr>
      <w:tabs>
        <w:tab w:val="center" w:pos="4680"/>
        <w:tab w:val="right" w:pos="9360"/>
      </w:tabs>
    </w:pPr>
  </w:style>
  <w:style w:type="character" w:customStyle="1" w:styleId="FooterChar">
    <w:name w:val="Footer Char"/>
    <w:basedOn w:val="DefaultParagraphFont"/>
    <w:link w:val="Footer"/>
    <w:uiPriority w:val="99"/>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 w:type="paragraph" w:styleId="ListParagraph">
    <w:name w:val="List Paragraph"/>
    <w:basedOn w:val="Normal"/>
    <w:uiPriority w:val="34"/>
    <w:qFormat/>
    <w:rsid w:val="00A94A0D"/>
    <w:pPr>
      <w:spacing w:after="160" w:line="259" w:lineRule="auto"/>
      <w:ind w:left="720" w:right="0"/>
      <w:contextualSpacing/>
    </w:pPr>
    <w:rPr>
      <w:rFonts w:eastAsiaTheme="minorHAnsi" w:cstheme="minorBidi"/>
      <w:sz w:val="22"/>
      <w:szCs w:val="22"/>
      <w:lang w:val="vi-VN"/>
    </w:rPr>
  </w:style>
  <w:style w:type="character" w:styleId="Hyperlink">
    <w:name w:val="Hyperlink"/>
    <w:basedOn w:val="DefaultParagraphFont"/>
    <w:uiPriority w:val="99"/>
    <w:unhideWhenUsed/>
    <w:rsid w:val="00C62526"/>
    <w:rPr>
      <w:color w:val="0096D2" w:themeColor="hyperlink"/>
      <w:u w:val="single"/>
    </w:rPr>
  </w:style>
  <w:style w:type="table" w:customStyle="1" w:styleId="TableGrid1">
    <w:name w:val="Table Grid1"/>
    <w:basedOn w:val="TableNormal"/>
    <w:next w:val="TableGrid"/>
    <w:uiPriority w:val="39"/>
    <w:rsid w:val="00386D98"/>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2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2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Data" Target="diagrams/data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diagramColors" Target="diagrams/colors3.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ongdb\AppData\Roaming\Microsoft\Templates\Patient%20payment%20agreement%20healthcar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8B061D-6E25-427B-B4FC-C32C864BF734}"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US"/>
        </a:p>
      </dgm:t>
    </dgm:pt>
    <dgm:pt modelId="{B9DA3D99-43A5-4B0E-8E43-F6EE37BB1832}">
      <dgm:prSet phldrT="[Text]" custT="1"/>
      <dgm:spPr>
        <a:solidFill>
          <a:srgbClr val="00B050"/>
        </a:solidFill>
      </dgm:spPr>
      <dgm:t>
        <a:bodyPr/>
        <a:lstStyle/>
        <a:p>
          <a:r>
            <a:rPr lang="en-US" sz="1100" b="1" baseline="0">
              <a:latin typeface="Arial" panose="020B0604020202020204" pitchFamily="34" charset="0"/>
            </a:rPr>
            <a:t>Bước 1</a:t>
          </a:r>
        </a:p>
      </dgm:t>
    </dgm:pt>
    <dgm:pt modelId="{E103543C-EBED-47EF-B7B0-E51AFF6FB69F}" type="parTrans" cxnId="{DA65B5F2-860F-4BF9-86FB-F81E8137C789}">
      <dgm:prSet/>
      <dgm:spPr/>
      <dgm:t>
        <a:bodyPr/>
        <a:lstStyle/>
        <a:p>
          <a:endParaRPr lang="en-US"/>
        </a:p>
      </dgm:t>
    </dgm:pt>
    <dgm:pt modelId="{61D47548-8884-4F74-9055-859911AF3B12}" type="sibTrans" cxnId="{DA65B5F2-860F-4BF9-86FB-F81E8137C789}">
      <dgm:prSet/>
      <dgm:spPr/>
      <dgm:t>
        <a:bodyPr/>
        <a:lstStyle/>
        <a:p>
          <a:endParaRPr lang="en-US"/>
        </a:p>
      </dgm:t>
    </dgm:pt>
    <dgm:pt modelId="{B59B3552-0C11-4CC9-AAAE-8CBB3F810390}">
      <dgm:prSet phldrT="[Text]" custT="1"/>
      <dgm:spPr/>
      <dgm:t>
        <a:bodyPr/>
        <a:lstStyle/>
        <a:p>
          <a:pPr>
            <a:spcBef>
              <a:spcPts val="600"/>
            </a:spcBef>
          </a:pPr>
          <a:r>
            <a:rPr lang="en-US" sz="1100" baseline="0">
              <a:latin typeface="Arial" panose="020B0604020202020204" pitchFamily="34" charset="0"/>
            </a:rPr>
            <a:t>Thông báo mở đợt nhận hồ sơ TechPlus </a:t>
          </a:r>
        </a:p>
      </dgm:t>
    </dgm:pt>
    <dgm:pt modelId="{86B6EE21-6C64-4504-83E8-5D862CA39B32}" type="parTrans" cxnId="{3AC60149-9756-4544-9485-8C0324EB252D}">
      <dgm:prSet/>
      <dgm:spPr/>
      <dgm:t>
        <a:bodyPr/>
        <a:lstStyle/>
        <a:p>
          <a:endParaRPr lang="en-US"/>
        </a:p>
      </dgm:t>
    </dgm:pt>
    <dgm:pt modelId="{F3B52954-613D-4AA3-ADAB-50E81347F12B}" type="sibTrans" cxnId="{3AC60149-9756-4544-9485-8C0324EB252D}">
      <dgm:prSet/>
      <dgm:spPr/>
      <dgm:t>
        <a:bodyPr/>
        <a:lstStyle/>
        <a:p>
          <a:endParaRPr lang="en-US"/>
        </a:p>
      </dgm:t>
    </dgm:pt>
    <dgm:pt modelId="{6A190FE8-1322-4A69-83E8-B83F99166808}">
      <dgm:prSet phldrT="[Text]" custT="1"/>
      <dgm:spPr>
        <a:solidFill>
          <a:srgbClr val="00B050"/>
        </a:solidFill>
      </dgm:spPr>
      <dgm:t>
        <a:bodyPr/>
        <a:lstStyle/>
        <a:p>
          <a:r>
            <a:rPr lang="en-US" sz="1100" b="1" baseline="0">
              <a:latin typeface="Arial" panose="020B0604020202020204" pitchFamily="34" charset="0"/>
            </a:rPr>
            <a:t>Bước 2</a:t>
          </a:r>
        </a:p>
      </dgm:t>
    </dgm:pt>
    <dgm:pt modelId="{DFDB5864-853F-4002-8F74-50244BA66CA7}" type="parTrans" cxnId="{CC6B7094-8AA0-4456-8DA0-9D361F35BB81}">
      <dgm:prSet/>
      <dgm:spPr/>
      <dgm:t>
        <a:bodyPr/>
        <a:lstStyle/>
        <a:p>
          <a:endParaRPr lang="en-US"/>
        </a:p>
      </dgm:t>
    </dgm:pt>
    <dgm:pt modelId="{F07D3896-8C82-4C4E-AAB8-3F2C1923BAA4}" type="sibTrans" cxnId="{CC6B7094-8AA0-4456-8DA0-9D361F35BB81}">
      <dgm:prSet/>
      <dgm:spPr/>
      <dgm:t>
        <a:bodyPr/>
        <a:lstStyle/>
        <a:p>
          <a:endParaRPr lang="en-US"/>
        </a:p>
      </dgm:t>
    </dgm:pt>
    <dgm:pt modelId="{16E652EC-BADC-470B-B3D8-1C2522DF7575}">
      <dgm:prSet phldrT="[Text]" custT="1"/>
      <dgm:spPr/>
      <dgm:t>
        <a:bodyPr/>
        <a:lstStyle/>
        <a:p>
          <a:r>
            <a:rPr lang="en-US" sz="1100" baseline="0">
              <a:latin typeface="Arial" panose="020B0604020202020204" pitchFamily="34" charset="0"/>
            </a:rPr>
            <a:t>Tiếp nhận hồ sơ dự án và phản hồi nhóm dự án hiệu chỉnh (nếu cần)</a:t>
          </a:r>
        </a:p>
      </dgm:t>
    </dgm:pt>
    <dgm:pt modelId="{0D0797BF-AB68-49FB-A14A-344FD42FBF3F}" type="parTrans" cxnId="{F89543FB-CD05-4521-AD4A-8057C8A0D729}">
      <dgm:prSet/>
      <dgm:spPr/>
      <dgm:t>
        <a:bodyPr/>
        <a:lstStyle/>
        <a:p>
          <a:endParaRPr lang="en-US"/>
        </a:p>
      </dgm:t>
    </dgm:pt>
    <dgm:pt modelId="{BB28DA2A-AF4A-447E-A7CF-1B9A59592EB9}" type="sibTrans" cxnId="{F89543FB-CD05-4521-AD4A-8057C8A0D729}">
      <dgm:prSet/>
      <dgm:spPr/>
      <dgm:t>
        <a:bodyPr/>
        <a:lstStyle/>
        <a:p>
          <a:endParaRPr lang="en-US"/>
        </a:p>
      </dgm:t>
    </dgm:pt>
    <dgm:pt modelId="{10BC1D10-4014-48A3-830F-CC5261A991F3}">
      <dgm:prSet phldrT="[Text]" custT="1"/>
      <dgm:spPr>
        <a:solidFill>
          <a:srgbClr val="00B050"/>
        </a:solidFill>
      </dgm:spPr>
      <dgm:t>
        <a:bodyPr/>
        <a:lstStyle/>
        <a:p>
          <a:r>
            <a:rPr lang="en-US" sz="1100" b="1" baseline="0">
              <a:latin typeface="Arial" panose="020B0604020202020204" pitchFamily="34" charset="0"/>
            </a:rPr>
            <a:t>Bước 3</a:t>
          </a:r>
        </a:p>
      </dgm:t>
    </dgm:pt>
    <dgm:pt modelId="{2FF4D7CA-0480-4C21-A2C4-41443FF5A6F3}" type="parTrans" cxnId="{4BEA60F5-1B6F-49AA-B6F1-ABA80B8283EA}">
      <dgm:prSet/>
      <dgm:spPr/>
      <dgm:t>
        <a:bodyPr/>
        <a:lstStyle/>
        <a:p>
          <a:endParaRPr lang="en-US"/>
        </a:p>
      </dgm:t>
    </dgm:pt>
    <dgm:pt modelId="{AE43D235-FF88-4C91-8F2A-CDB95E3A3326}" type="sibTrans" cxnId="{4BEA60F5-1B6F-49AA-B6F1-ABA80B8283EA}">
      <dgm:prSet/>
      <dgm:spPr/>
      <dgm:t>
        <a:bodyPr/>
        <a:lstStyle/>
        <a:p>
          <a:endParaRPr lang="en-US"/>
        </a:p>
      </dgm:t>
    </dgm:pt>
    <dgm:pt modelId="{546E2BE6-1DD4-4B37-8986-407AC74599F0}">
      <dgm:prSet phldrT="[Text]" custT="1"/>
      <dgm:spPr/>
      <dgm:t>
        <a:bodyPr/>
        <a:lstStyle/>
        <a:p>
          <a:r>
            <a:rPr lang="en-US" sz="1100" baseline="0">
              <a:latin typeface="Arial" panose="020B0604020202020204" pitchFamily="34" charset="0"/>
            </a:rPr>
            <a:t>Thông báo đóng đợt nhận hồ sơ</a:t>
          </a:r>
        </a:p>
      </dgm:t>
    </dgm:pt>
    <dgm:pt modelId="{E9A246FB-5D47-426E-BD97-B5EEB6124021}" type="parTrans" cxnId="{E85D29CD-A2BD-490A-B428-2E8B7ED8C84F}">
      <dgm:prSet/>
      <dgm:spPr/>
      <dgm:t>
        <a:bodyPr/>
        <a:lstStyle/>
        <a:p>
          <a:endParaRPr lang="en-US"/>
        </a:p>
      </dgm:t>
    </dgm:pt>
    <dgm:pt modelId="{35A71F57-FB89-43D9-8B42-26231B8E7557}" type="sibTrans" cxnId="{E85D29CD-A2BD-490A-B428-2E8B7ED8C84F}">
      <dgm:prSet/>
      <dgm:spPr/>
      <dgm:t>
        <a:bodyPr/>
        <a:lstStyle/>
        <a:p>
          <a:endParaRPr lang="en-US"/>
        </a:p>
      </dgm:t>
    </dgm:pt>
    <dgm:pt modelId="{B4527D85-59A5-43BB-862C-A9AF66CB2B24}" type="pres">
      <dgm:prSet presAssocID="{C68B061D-6E25-427B-B4FC-C32C864BF734}" presName="Name0" presStyleCnt="0">
        <dgm:presLayoutVars>
          <dgm:dir/>
          <dgm:animLvl val="lvl"/>
          <dgm:resizeHandles val="exact"/>
        </dgm:presLayoutVars>
      </dgm:prSet>
      <dgm:spPr/>
      <dgm:t>
        <a:bodyPr/>
        <a:lstStyle/>
        <a:p>
          <a:endParaRPr lang="vi-VN"/>
        </a:p>
      </dgm:t>
    </dgm:pt>
    <dgm:pt modelId="{DDC499E2-1BD5-4614-BFF6-9EBC49B0D596}" type="pres">
      <dgm:prSet presAssocID="{B9DA3D99-43A5-4B0E-8E43-F6EE37BB1832}" presName="compositeNode" presStyleCnt="0">
        <dgm:presLayoutVars>
          <dgm:bulletEnabled val="1"/>
        </dgm:presLayoutVars>
      </dgm:prSet>
      <dgm:spPr/>
    </dgm:pt>
    <dgm:pt modelId="{915DDA58-EDF0-4F2D-B20D-259178551E74}" type="pres">
      <dgm:prSet presAssocID="{B9DA3D99-43A5-4B0E-8E43-F6EE37BB1832}" presName="bgRect" presStyleLbl="node1" presStyleIdx="0" presStyleCnt="3" custLinFactNeighborX="-23" custLinFactNeighborY="-962"/>
      <dgm:spPr/>
      <dgm:t>
        <a:bodyPr/>
        <a:lstStyle/>
        <a:p>
          <a:endParaRPr lang="en-US"/>
        </a:p>
      </dgm:t>
    </dgm:pt>
    <dgm:pt modelId="{6F64CC9A-E328-458C-9CED-DBF129D0FB3E}" type="pres">
      <dgm:prSet presAssocID="{B9DA3D99-43A5-4B0E-8E43-F6EE37BB1832}" presName="parentNode" presStyleLbl="node1" presStyleIdx="0" presStyleCnt="3">
        <dgm:presLayoutVars>
          <dgm:chMax val="0"/>
          <dgm:bulletEnabled val="1"/>
        </dgm:presLayoutVars>
      </dgm:prSet>
      <dgm:spPr/>
      <dgm:t>
        <a:bodyPr/>
        <a:lstStyle/>
        <a:p>
          <a:endParaRPr lang="en-US"/>
        </a:p>
      </dgm:t>
    </dgm:pt>
    <dgm:pt modelId="{EE224B4B-A535-4A18-B794-C7EB9543E62C}" type="pres">
      <dgm:prSet presAssocID="{B9DA3D99-43A5-4B0E-8E43-F6EE37BB1832}" presName="childNode" presStyleLbl="node1" presStyleIdx="0" presStyleCnt="3">
        <dgm:presLayoutVars>
          <dgm:bulletEnabled val="1"/>
        </dgm:presLayoutVars>
      </dgm:prSet>
      <dgm:spPr/>
      <dgm:t>
        <a:bodyPr/>
        <a:lstStyle/>
        <a:p>
          <a:endParaRPr lang="en-US"/>
        </a:p>
      </dgm:t>
    </dgm:pt>
    <dgm:pt modelId="{B973D3EE-83A3-47D4-B947-57B0678A25D9}" type="pres">
      <dgm:prSet presAssocID="{61D47548-8884-4F74-9055-859911AF3B12}" presName="hSp" presStyleCnt="0"/>
      <dgm:spPr/>
    </dgm:pt>
    <dgm:pt modelId="{21FBE6CA-FB82-476F-9F2E-A6669B693902}" type="pres">
      <dgm:prSet presAssocID="{61D47548-8884-4F74-9055-859911AF3B12}" presName="vProcSp" presStyleCnt="0"/>
      <dgm:spPr/>
    </dgm:pt>
    <dgm:pt modelId="{5349D1C2-5DC1-4261-9C4E-9427DE130953}" type="pres">
      <dgm:prSet presAssocID="{61D47548-8884-4F74-9055-859911AF3B12}" presName="vSp1" presStyleCnt="0"/>
      <dgm:spPr/>
    </dgm:pt>
    <dgm:pt modelId="{854E78D8-21A4-4DA6-84C8-5C0DADDD05CA}" type="pres">
      <dgm:prSet presAssocID="{61D47548-8884-4F74-9055-859911AF3B12}" presName="simulatedConn" presStyleLbl="solidFgAcc1" presStyleIdx="0" presStyleCnt="2"/>
      <dgm:spPr/>
    </dgm:pt>
    <dgm:pt modelId="{EE402F82-9F0A-4690-89F0-EE827435982C}" type="pres">
      <dgm:prSet presAssocID="{61D47548-8884-4F74-9055-859911AF3B12}" presName="vSp2" presStyleCnt="0"/>
      <dgm:spPr/>
    </dgm:pt>
    <dgm:pt modelId="{E7B8A113-5E65-406F-A91D-527CB1A8AF60}" type="pres">
      <dgm:prSet presAssocID="{61D47548-8884-4F74-9055-859911AF3B12}" presName="sibTrans" presStyleCnt="0"/>
      <dgm:spPr/>
    </dgm:pt>
    <dgm:pt modelId="{84F77880-C40E-4F82-9D91-A2C0A7FA67C5}" type="pres">
      <dgm:prSet presAssocID="{6A190FE8-1322-4A69-83E8-B83F99166808}" presName="compositeNode" presStyleCnt="0">
        <dgm:presLayoutVars>
          <dgm:bulletEnabled val="1"/>
        </dgm:presLayoutVars>
      </dgm:prSet>
      <dgm:spPr/>
    </dgm:pt>
    <dgm:pt modelId="{0B6BD342-8163-48CE-8B88-CE3D838F60BC}" type="pres">
      <dgm:prSet presAssocID="{6A190FE8-1322-4A69-83E8-B83F99166808}" presName="bgRect" presStyleLbl="node1" presStyleIdx="1" presStyleCnt="3"/>
      <dgm:spPr/>
      <dgm:t>
        <a:bodyPr/>
        <a:lstStyle/>
        <a:p>
          <a:endParaRPr lang="en-US"/>
        </a:p>
      </dgm:t>
    </dgm:pt>
    <dgm:pt modelId="{90CBCED2-48D9-4CC8-A8C9-8389024493A9}" type="pres">
      <dgm:prSet presAssocID="{6A190FE8-1322-4A69-83E8-B83F99166808}" presName="parentNode" presStyleLbl="node1" presStyleIdx="1" presStyleCnt="3">
        <dgm:presLayoutVars>
          <dgm:chMax val="0"/>
          <dgm:bulletEnabled val="1"/>
        </dgm:presLayoutVars>
      </dgm:prSet>
      <dgm:spPr/>
      <dgm:t>
        <a:bodyPr/>
        <a:lstStyle/>
        <a:p>
          <a:endParaRPr lang="en-US"/>
        </a:p>
      </dgm:t>
    </dgm:pt>
    <dgm:pt modelId="{5B6FECF1-4361-46CD-B23A-44A01C79C303}" type="pres">
      <dgm:prSet presAssocID="{6A190FE8-1322-4A69-83E8-B83F99166808}" presName="childNode" presStyleLbl="node1" presStyleIdx="1" presStyleCnt="3">
        <dgm:presLayoutVars>
          <dgm:bulletEnabled val="1"/>
        </dgm:presLayoutVars>
      </dgm:prSet>
      <dgm:spPr/>
      <dgm:t>
        <a:bodyPr/>
        <a:lstStyle/>
        <a:p>
          <a:endParaRPr lang="en-US"/>
        </a:p>
      </dgm:t>
    </dgm:pt>
    <dgm:pt modelId="{46EA3F4F-B5D8-44EB-9553-9959C76DDA21}" type="pres">
      <dgm:prSet presAssocID="{F07D3896-8C82-4C4E-AAB8-3F2C1923BAA4}" presName="hSp" presStyleCnt="0"/>
      <dgm:spPr/>
    </dgm:pt>
    <dgm:pt modelId="{2AB47D06-2907-4DE9-8A0D-77A9B7AB0D94}" type="pres">
      <dgm:prSet presAssocID="{F07D3896-8C82-4C4E-AAB8-3F2C1923BAA4}" presName="vProcSp" presStyleCnt="0"/>
      <dgm:spPr/>
    </dgm:pt>
    <dgm:pt modelId="{8C10E981-4B99-4354-92A5-A252A4F99B2E}" type="pres">
      <dgm:prSet presAssocID="{F07D3896-8C82-4C4E-AAB8-3F2C1923BAA4}" presName="vSp1" presStyleCnt="0"/>
      <dgm:spPr/>
    </dgm:pt>
    <dgm:pt modelId="{9B651C61-9CDF-4C3E-87F2-4F30D910DDB3}" type="pres">
      <dgm:prSet presAssocID="{F07D3896-8C82-4C4E-AAB8-3F2C1923BAA4}" presName="simulatedConn" presStyleLbl="solidFgAcc1" presStyleIdx="1" presStyleCnt="2"/>
      <dgm:spPr/>
    </dgm:pt>
    <dgm:pt modelId="{35454AD6-BDCD-424A-875C-05FC5EBD4EBD}" type="pres">
      <dgm:prSet presAssocID="{F07D3896-8C82-4C4E-AAB8-3F2C1923BAA4}" presName="vSp2" presStyleCnt="0"/>
      <dgm:spPr/>
    </dgm:pt>
    <dgm:pt modelId="{2E53D237-7F21-4DFA-B010-F5E59454C447}" type="pres">
      <dgm:prSet presAssocID="{F07D3896-8C82-4C4E-AAB8-3F2C1923BAA4}" presName="sibTrans" presStyleCnt="0"/>
      <dgm:spPr/>
    </dgm:pt>
    <dgm:pt modelId="{B229D558-CF47-4D01-B1AB-1139AFBBC52D}" type="pres">
      <dgm:prSet presAssocID="{10BC1D10-4014-48A3-830F-CC5261A991F3}" presName="compositeNode" presStyleCnt="0">
        <dgm:presLayoutVars>
          <dgm:bulletEnabled val="1"/>
        </dgm:presLayoutVars>
      </dgm:prSet>
      <dgm:spPr/>
    </dgm:pt>
    <dgm:pt modelId="{C6E06AA4-1C46-4A46-9BD9-3D9F29B29D27}" type="pres">
      <dgm:prSet presAssocID="{10BC1D10-4014-48A3-830F-CC5261A991F3}" presName="bgRect" presStyleLbl="node1" presStyleIdx="2" presStyleCnt="3"/>
      <dgm:spPr/>
      <dgm:t>
        <a:bodyPr/>
        <a:lstStyle/>
        <a:p>
          <a:endParaRPr lang="en-US"/>
        </a:p>
      </dgm:t>
    </dgm:pt>
    <dgm:pt modelId="{D7D7811B-0206-4B3D-B238-FB2FE6EBBF6C}" type="pres">
      <dgm:prSet presAssocID="{10BC1D10-4014-48A3-830F-CC5261A991F3}" presName="parentNode" presStyleLbl="node1" presStyleIdx="2" presStyleCnt="3">
        <dgm:presLayoutVars>
          <dgm:chMax val="0"/>
          <dgm:bulletEnabled val="1"/>
        </dgm:presLayoutVars>
      </dgm:prSet>
      <dgm:spPr/>
      <dgm:t>
        <a:bodyPr/>
        <a:lstStyle/>
        <a:p>
          <a:endParaRPr lang="en-US"/>
        </a:p>
      </dgm:t>
    </dgm:pt>
    <dgm:pt modelId="{01D82BF2-6753-469E-A681-03F48F35B251}" type="pres">
      <dgm:prSet presAssocID="{10BC1D10-4014-48A3-830F-CC5261A991F3}" presName="childNode" presStyleLbl="node1" presStyleIdx="2" presStyleCnt="3">
        <dgm:presLayoutVars>
          <dgm:bulletEnabled val="1"/>
        </dgm:presLayoutVars>
      </dgm:prSet>
      <dgm:spPr/>
      <dgm:t>
        <a:bodyPr/>
        <a:lstStyle/>
        <a:p>
          <a:endParaRPr lang="en-US"/>
        </a:p>
      </dgm:t>
    </dgm:pt>
  </dgm:ptLst>
  <dgm:cxnLst>
    <dgm:cxn modelId="{4BEA60F5-1B6F-49AA-B6F1-ABA80B8283EA}" srcId="{C68B061D-6E25-427B-B4FC-C32C864BF734}" destId="{10BC1D10-4014-48A3-830F-CC5261A991F3}" srcOrd="2" destOrd="0" parTransId="{2FF4D7CA-0480-4C21-A2C4-41443FF5A6F3}" sibTransId="{AE43D235-FF88-4C91-8F2A-CDB95E3A3326}"/>
    <dgm:cxn modelId="{DA65B5F2-860F-4BF9-86FB-F81E8137C789}" srcId="{C68B061D-6E25-427B-B4FC-C32C864BF734}" destId="{B9DA3D99-43A5-4B0E-8E43-F6EE37BB1832}" srcOrd="0" destOrd="0" parTransId="{E103543C-EBED-47EF-B7B0-E51AFF6FB69F}" sibTransId="{61D47548-8884-4F74-9055-859911AF3B12}"/>
    <dgm:cxn modelId="{D7073C5F-FFEE-4E78-A1B7-7738946CFA1E}" type="presOf" srcId="{16E652EC-BADC-470B-B3D8-1C2522DF7575}" destId="{5B6FECF1-4361-46CD-B23A-44A01C79C303}" srcOrd="0" destOrd="0" presId="urn:microsoft.com/office/officeart/2005/8/layout/hProcess7"/>
    <dgm:cxn modelId="{2726C481-A576-43D6-B20F-034517FF3520}" type="presOf" srcId="{B59B3552-0C11-4CC9-AAAE-8CBB3F810390}" destId="{EE224B4B-A535-4A18-B794-C7EB9543E62C}" srcOrd="0" destOrd="0" presId="urn:microsoft.com/office/officeart/2005/8/layout/hProcess7"/>
    <dgm:cxn modelId="{CC6B7094-8AA0-4456-8DA0-9D361F35BB81}" srcId="{C68B061D-6E25-427B-B4FC-C32C864BF734}" destId="{6A190FE8-1322-4A69-83E8-B83F99166808}" srcOrd="1" destOrd="0" parTransId="{DFDB5864-853F-4002-8F74-50244BA66CA7}" sibTransId="{F07D3896-8C82-4C4E-AAB8-3F2C1923BAA4}"/>
    <dgm:cxn modelId="{3AC60149-9756-4544-9485-8C0324EB252D}" srcId="{B9DA3D99-43A5-4B0E-8E43-F6EE37BB1832}" destId="{B59B3552-0C11-4CC9-AAAE-8CBB3F810390}" srcOrd="0" destOrd="0" parTransId="{86B6EE21-6C64-4504-83E8-5D862CA39B32}" sibTransId="{F3B52954-613D-4AA3-ADAB-50E81347F12B}"/>
    <dgm:cxn modelId="{1EBF06E8-098E-4876-BB23-6599B7DEFF2F}" type="presOf" srcId="{10BC1D10-4014-48A3-830F-CC5261A991F3}" destId="{D7D7811B-0206-4B3D-B238-FB2FE6EBBF6C}" srcOrd="1" destOrd="0" presId="urn:microsoft.com/office/officeart/2005/8/layout/hProcess7"/>
    <dgm:cxn modelId="{46B5AE9B-C278-45C6-81D9-19BE3448F7BB}" type="presOf" srcId="{10BC1D10-4014-48A3-830F-CC5261A991F3}" destId="{C6E06AA4-1C46-4A46-9BD9-3D9F29B29D27}" srcOrd="0" destOrd="0" presId="urn:microsoft.com/office/officeart/2005/8/layout/hProcess7"/>
    <dgm:cxn modelId="{DCEC135E-3F1F-4E7F-B192-8BEB44257045}" type="presOf" srcId="{546E2BE6-1DD4-4B37-8986-407AC74599F0}" destId="{01D82BF2-6753-469E-A681-03F48F35B251}" srcOrd="0" destOrd="0" presId="urn:microsoft.com/office/officeart/2005/8/layout/hProcess7"/>
    <dgm:cxn modelId="{E85D29CD-A2BD-490A-B428-2E8B7ED8C84F}" srcId="{10BC1D10-4014-48A3-830F-CC5261A991F3}" destId="{546E2BE6-1DD4-4B37-8986-407AC74599F0}" srcOrd="0" destOrd="0" parTransId="{E9A246FB-5D47-426E-BD97-B5EEB6124021}" sibTransId="{35A71F57-FB89-43D9-8B42-26231B8E7557}"/>
    <dgm:cxn modelId="{A3C611D9-AE13-4DC2-85EB-BAF00F5606AB}" type="presOf" srcId="{6A190FE8-1322-4A69-83E8-B83F99166808}" destId="{90CBCED2-48D9-4CC8-A8C9-8389024493A9}" srcOrd="1" destOrd="0" presId="urn:microsoft.com/office/officeart/2005/8/layout/hProcess7"/>
    <dgm:cxn modelId="{F89543FB-CD05-4521-AD4A-8057C8A0D729}" srcId="{6A190FE8-1322-4A69-83E8-B83F99166808}" destId="{16E652EC-BADC-470B-B3D8-1C2522DF7575}" srcOrd="0" destOrd="0" parTransId="{0D0797BF-AB68-49FB-A14A-344FD42FBF3F}" sibTransId="{BB28DA2A-AF4A-447E-A7CF-1B9A59592EB9}"/>
    <dgm:cxn modelId="{67933CF6-FFF4-4A52-B09B-1EF2E90A7A9C}" type="presOf" srcId="{6A190FE8-1322-4A69-83E8-B83F99166808}" destId="{0B6BD342-8163-48CE-8B88-CE3D838F60BC}" srcOrd="0" destOrd="0" presId="urn:microsoft.com/office/officeart/2005/8/layout/hProcess7"/>
    <dgm:cxn modelId="{8FA7D7C3-DDDE-41C7-97D7-588DE48FFEF0}" type="presOf" srcId="{B9DA3D99-43A5-4B0E-8E43-F6EE37BB1832}" destId="{6F64CC9A-E328-458C-9CED-DBF129D0FB3E}" srcOrd="1" destOrd="0" presId="urn:microsoft.com/office/officeart/2005/8/layout/hProcess7"/>
    <dgm:cxn modelId="{17F95011-93B5-4744-988B-B04DAB706BC5}" type="presOf" srcId="{C68B061D-6E25-427B-B4FC-C32C864BF734}" destId="{B4527D85-59A5-43BB-862C-A9AF66CB2B24}" srcOrd="0" destOrd="0" presId="urn:microsoft.com/office/officeart/2005/8/layout/hProcess7"/>
    <dgm:cxn modelId="{AA425F4E-C675-47B0-916F-61FD8AC94106}" type="presOf" srcId="{B9DA3D99-43A5-4B0E-8E43-F6EE37BB1832}" destId="{915DDA58-EDF0-4F2D-B20D-259178551E74}" srcOrd="0" destOrd="0" presId="urn:microsoft.com/office/officeart/2005/8/layout/hProcess7"/>
    <dgm:cxn modelId="{C1148351-0B5A-4579-9A8A-719317454EBB}" type="presParOf" srcId="{B4527D85-59A5-43BB-862C-A9AF66CB2B24}" destId="{DDC499E2-1BD5-4614-BFF6-9EBC49B0D596}" srcOrd="0" destOrd="0" presId="urn:microsoft.com/office/officeart/2005/8/layout/hProcess7"/>
    <dgm:cxn modelId="{655F746F-7BF0-4BB7-AF72-8194365EF7A3}" type="presParOf" srcId="{DDC499E2-1BD5-4614-BFF6-9EBC49B0D596}" destId="{915DDA58-EDF0-4F2D-B20D-259178551E74}" srcOrd="0" destOrd="0" presId="urn:microsoft.com/office/officeart/2005/8/layout/hProcess7"/>
    <dgm:cxn modelId="{7F8725CE-BC8D-4856-AD95-40B2DFCB81DD}" type="presParOf" srcId="{DDC499E2-1BD5-4614-BFF6-9EBC49B0D596}" destId="{6F64CC9A-E328-458C-9CED-DBF129D0FB3E}" srcOrd="1" destOrd="0" presId="urn:microsoft.com/office/officeart/2005/8/layout/hProcess7"/>
    <dgm:cxn modelId="{E9EF319C-5E4A-416F-911E-32822BDE3E4F}" type="presParOf" srcId="{DDC499E2-1BD5-4614-BFF6-9EBC49B0D596}" destId="{EE224B4B-A535-4A18-B794-C7EB9543E62C}" srcOrd="2" destOrd="0" presId="urn:microsoft.com/office/officeart/2005/8/layout/hProcess7"/>
    <dgm:cxn modelId="{1C87D5B4-D87A-4574-842B-2BFF9F9320CE}" type="presParOf" srcId="{B4527D85-59A5-43BB-862C-A9AF66CB2B24}" destId="{B973D3EE-83A3-47D4-B947-57B0678A25D9}" srcOrd="1" destOrd="0" presId="urn:microsoft.com/office/officeart/2005/8/layout/hProcess7"/>
    <dgm:cxn modelId="{7998F7F2-FAE4-4AF7-990B-72024ED1F798}" type="presParOf" srcId="{B4527D85-59A5-43BB-862C-A9AF66CB2B24}" destId="{21FBE6CA-FB82-476F-9F2E-A6669B693902}" srcOrd="2" destOrd="0" presId="urn:microsoft.com/office/officeart/2005/8/layout/hProcess7"/>
    <dgm:cxn modelId="{86B30630-B9BD-4340-B8ED-5931E2F566AC}" type="presParOf" srcId="{21FBE6CA-FB82-476F-9F2E-A6669B693902}" destId="{5349D1C2-5DC1-4261-9C4E-9427DE130953}" srcOrd="0" destOrd="0" presId="urn:microsoft.com/office/officeart/2005/8/layout/hProcess7"/>
    <dgm:cxn modelId="{3C3105CE-740C-4336-85D8-37E0AD7926B6}" type="presParOf" srcId="{21FBE6CA-FB82-476F-9F2E-A6669B693902}" destId="{854E78D8-21A4-4DA6-84C8-5C0DADDD05CA}" srcOrd="1" destOrd="0" presId="urn:microsoft.com/office/officeart/2005/8/layout/hProcess7"/>
    <dgm:cxn modelId="{8752E05A-C432-4896-B5A8-2073716B773B}" type="presParOf" srcId="{21FBE6CA-FB82-476F-9F2E-A6669B693902}" destId="{EE402F82-9F0A-4690-89F0-EE827435982C}" srcOrd="2" destOrd="0" presId="urn:microsoft.com/office/officeart/2005/8/layout/hProcess7"/>
    <dgm:cxn modelId="{9E5AAD96-C699-4183-9F25-74E0874263A4}" type="presParOf" srcId="{B4527D85-59A5-43BB-862C-A9AF66CB2B24}" destId="{E7B8A113-5E65-406F-A91D-527CB1A8AF60}" srcOrd="3" destOrd="0" presId="urn:microsoft.com/office/officeart/2005/8/layout/hProcess7"/>
    <dgm:cxn modelId="{CA4091FB-1C8E-4CAD-858B-73002F6A92F2}" type="presParOf" srcId="{B4527D85-59A5-43BB-862C-A9AF66CB2B24}" destId="{84F77880-C40E-4F82-9D91-A2C0A7FA67C5}" srcOrd="4" destOrd="0" presId="urn:microsoft.com/office/officeart/2005/8/layout/hProcess7"/>
    <dgm:cxn modelId="{A29949AB-2A2D-4B07-9D74-47C9D626A263}" type="presParOf" srcId="{84F77880-C40E-4F82-9D91-A2C0A7FA67C5}" destId="{0B6BD342-8163-48CE-8B88-CE3D838F60BC}" srcOrd="0" destOrd="0" presId="urn:microsoft.com/office/officeart/2005/8/layout/hProcess7"/>
    <dgm:cxn modelId="{B971CA8A-0906-4439-8B52-DAF2C8EA2B0B}" type="presParOf" srcId="{84F77880-C40E-4F82-9D91-A2C0A7FA67C5}" destId="{90CBCED2-48D9-4CC8-A8C9-8389024493A9}" srcOrd="1" destOrd="0" presId="urn:microsoft.com/office/officeart/2005/8/layout/hProcess7"/>
    <dgm:cxn modelId="{917CB9E0-4118-4F0B-BA1F-C734467D393B}" type="presParOf" srcId="{84F77880-C40E-4F82-9D91-A2C0A7FA67C5}" destId="{5B6FECF1-4361-46CD-B23A-44A01C79C303}" srcOrd="2" destOrd="0" presId="urn:microsoft.com/office/officeart/2005/8/layout/hProcess7"/>
    <dgm:cxn modelId="{4410F33D-C838-4174-B41A-1FB1861A0EA3}" type="presParOf" srcId="{B4527D85-59A5-43BB-862C-A9AF66CB2B24}" destId="{46EA3F4F-B5D8-44EB-9553-9959C76DDA21}" srcOrd="5" destOrd="0" presId="urn:microsoft.com/office/officeart/2005/8/layout/hProcess7"/>
    <dgm:cxn modelId="{73DE3587-C844-4C88-9C5C-4E7591C50DAF}" type="presParOf" srcId="{B4527D85-59A5-43BB-862C-A9AF66CB2B24}" destId="{2AB47D06-2907-4DE9-8A0D-77A9B7AB0D94}" srcOrd="6" destOrd="0" presId="urn:microsoft.com/office/officeart/2005/8/layout/hProcess7"/>
    <dgm:cxn modelId="{C661ED2A-F460-4074-AC86-9BB29691C27E}" type="presParOf" srcId="{2AB47D06-2907-4DE9-8A0D-77A9B7AB0D94}" destId="{8C10E981-4B99-4354-92A5-A252A4F99B2E}" srcOrd="0" destOrd="0" presId="urn:microsoft.com/office/officeart/2005/8/layout/hProcess7"/>
    <dgm:cxn modelId="{A823EF4B-334B-4476-81D9-C9F04AF47064}" type="presParOf" srcId="{2AB47D06-2907-4DE9-8A0D-77A9B7AB0D94}" destId="{9B651C61-9CDF-4C3E-87F2-4F30D910DDB3}" srcOrd="1" destOrd="0" presId="urn:microsoft.com/office/officeart/2005/8/layout/hProcess7"/>
    <dgm:cxn modelId="{475E9324-1D74-48B4-BEFE-155F4741A065}" type="presParOf" srcId="{2AB47D06-2907-4DE9-8A0D-77A9B7AB0D94}" destId="{35454AD6-BDCD-424A-875C-05FC5EBD4EBD}" srcOrd="2" destOrd="0" presId="urn:microsoft.com/office/officeart/2005/8/layout/hProcess7"/>
    <dgm:cxn modelId="{57421077-7DF9-4CA6-A4D0-9AA9A15309B4}" type="presParOf" srcId="{B4527D85-59A5-43BB-862C-A9AF66CB2B24}" destId="{2E53D237-7F21-4DFA-B010-F5E59454C447}" srcOrd="7" destOrd="0" presId="urn:microsoft.com/office/officeart/2005/8/layout/hProcess7"/>
    <dgm:cxn modelId="{D4DD54D6-7CD5-4FD8-B725-2A05E7CFB4D6}" type="presParOf" srcId="{B4527D85-59A5-43BB-862C-A9AF66CB2B24}" destId="{B229D558-CF47-4D01-B1AB-1139AFBBC52D}" srcOrd="8" destOrd="0" presId="urn:microsoft.com/office/officeart/2005/8/layout/hProcess7"/>
    <dgm:cxn modelId="{8DCE44D4-2882-4CAC-B2D5-C6A3CC640C25}" type="presParOf" srcId="{B229D558-CF47-4D01-B1AB-1139AFBBC52D}" destId="{C6E06AA4-1C46-4A46-9BD9-3D9F29B29D27}" srcOrd="0" destOrd="0" presId="urn:microsoft.com/office/officeart/2005/8/layout/hProcess7"/>
    <dgm:cxn modelId="{81092879-A74E-4CE2-B2CF-DFEB860717DA}" type="presParOf" srcId="{B229D558-CF47-4D01-B1AB-1139AFBBC52D}" destId="{D7D7811B-0206-4B3D-B238-FB2FE6EBBF6C}" srcOrd="1" destOrd="0" presId="urn:microsoft.com/office/officeart/2005/8/layout/hProcess7"/>
    <dgm:cxn modelId="{D918B621-82E0-4DBB-B454-2DB7EBE09594}" type="presParOf" srcId="{B229D558-CF47-4D01-B1AB-1139AFBBC52D}" destId="{01D82BF2-6753-469E-A681-03F48F35B251}" srcOrd="2" destOrd="0" presId="urn:microsoft.com/office/officeart/2005/8/layout/hProcess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8B061D-6E25-427B-B4FC-C32C864BF734}"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US"/>
        </a:p>
      </dgm:t>
    </dgm:pt>
    <dgm:pt modelId="{B9DA3D99-43A5-4B0E-8E43-F6EE37BB1832}">
      <dgm:prSet phldrT="[Text]" custT="1"/>
      <dgm:spPr>
        <a:solidFill>
          <a:schemeClr val="accent4">
            <a:lumMod val="75000"/>
          </a:schemeClr>
        </a:solidFill>
      </dgm:spPr>
      <dgm:t>
        <a:bodyPr/>
        <a:lstStyle/>
        <a:p>
          <a:r>
            <a:rPr lang="en-US" sz="1100" b="1" baseline="0">
              <a:latin typeface="Arial" panose="020B0604020202020204" pitchFamily="34" charset="0"/>
            </a:rPr>
            <a:t>Bước 4</a:t>
          </a:r>
        </a:p>
      </dgm:t>
    </dgm:pt>
    <dgm:pt modelId="{E103543C-EBED-47EF-B7B0-E51AFF6FB69F}" type="parTrans" cxnId="{DA65B5F2-860F-4BF9-86FB-F81E8137C789}">
      <dgm:prSet/>
      <dgm:spPr/>
      <dgm:t>
        <a:bodyPr/>
        <a:lstStyle/>
        <a:p>
          <a:endParaRPr lang="en-US"/>
        </a:p>
      </dgm:t>
    </dgm:pt>
    <dgm:pt modelId="{61D47548-8884-4F74-9055-859911AF3B12}" type="sibTrans" cxnId="{DA65B5F2-860F-4BF9-86FB-F81E8137C789}">
      <dgm:prSet/>
      <dgm:spPr/>
      <dgm:t>
        <a:bodyPr/>
        <a:lstStyle/>
        <a:p>
          <a:endParaRPr lang="en-US"/>
        </a:p>
      </dgm:t>
    </dgm:pt>
    <dgm:pt modelId="{B59B3552-0C11-4CC9-AAAE-8CBB3F810390}">
      <dgm:prSet phldrT="[Text]" custT="1"/>
      <dgm:spPr/>
      <dgm:t>
        <a:bodyPr/>
        <a:lstStyle/>
        <a:p>
          <a:pPr>
            <a:spcBef>
              <a:spcPts val="600"/>
            </a:spcBef>
          </a:pPr>
          <a:r>
            <a:rPr lang="en-US" sz="1100" b="1" baseline="0">
              <a:latin typeface="Arial" panose="020B0604020202020204" pitchFamily="34" charset="0"/>
            </a:rPr>
            <a:t>Vòng thẩm định</a:t>
          </a:r>
        </a:p>
      </dgm:t>
    </dgm:pt>
    <dgm:pt modelId="{86B6EE21-6C64-4504-83E8-5D862CA39B32}" type="parTrans" cxnId="{3AC60149-9756-4544-9485-8C0324EB252D}">
      <dgm:prSet/>
      <dgm:spPr/>
      <dgm:t>
        <a:bodyPr/>
        <a:lstStyle/>
        <a:p>
          <a:endParaRPr lang="en-US"/>
        </a:p>
      </dgm:t>
    </dgm:pt>
    <dgm:pt modelId="{F3B52954-613D-4AA3-ADAB-50E81347F12B}" type="sibTrans" cxnId="{3AC60149-9756-4544-9485-8C0324EB252D}">
      <dgm:prSet/>
      <dgm:spPr/>
      <dgm:t>
        <a:bodyPr/>
        <a:lstStyle/>
        <a:p>
          <a:endParaRPr lang="en-US"/>
        </a:p>
      </dgm:t>
    </dgm:pt>
    <dgm:pt modelId="{6A190FE8-1322-4A69-83E8-B83F99166808}">
      <dgm:prSet phldrT="[Text]" custT="1"/>
      <dgm:spPr>
        <a:solidFill>
          <a:schemeClr val="accent4">
            <a:lumMod val="75000"/>
          </a:schemeClr>
        </a:solidFill>
      </dgm:spPr>
      <dgm:t>
        <a:bodyPr/>
        <a:lstStyle/>
        <a:p>
          <a:r>
            <a:rPr lang="en-US" sz="1100" b="1" baseline="0">
              <a:latin typeface="Arial" panose="020B0604020202020204" pitchFamily="34" charset="0"/>
            </a:rPr>
            <a:t>Bước 5</a:t>
          </a:r>
        </a:p>
      </dgm:t>
    </dgm:pt>
    <dgm:pt modelId="{DFDB5864-853F-4002-8F74-50244BA66CA7}" type="parTrans" cxnId="{CC6B7094-8AA0-4456-8DA0-9D361F35BB81}">
      <dgm:prSet/>
      <dgm:spPr/>
      <dgm:t>
        <a:bodyPr/>
        <a:lstStyle/>
        <a:p>
          <a:endParaRPr lang="en-US"/>
        </a:p>
      </dgm:t>
    </dgm:pt>
    <dgm:pt modelId="{F07D3896-8C82-4C4E-AAB8-3F2C1923BAA4}" type="sibTrans" cxnId="{CC6B7094-8AA0-4456-8DA0-9D361F35BB81}">
      <dgm:prSet/>
      <dgm:spPr/>
      <dgm:t>
        <a:bodyPr/>
        <a:lstStyle/>
        <a:p>
          <a:endParaRPr lang="en-US"/>
        </a:p>
      </dgm:t>
    </dgm:pt>
    <dgm:pt modelId="{16E652EC-BADC-470B-B3D8-1C2522DF7575}">
      <dgm:prSet phldrT="[Text]" custT="1"/>
      <dgm:spPr/>
      <dgm:t>
        <a:bodyPr/>
        <a:lstStyle/>
        <a:p>
          <a:r>
            <a:rPr lang="en-US" sz="1100" b="1" baseline="0">
              <a:latin typeface="Arial" panose="020B0604020202020204" pitchFamily="34" charset="0"/>
            </a:rPr>
            <a:t>Vòng xét duyệt</a:t>
          </a:r>
        </a:p>
      </dgm:t>
    </dgm:pt>
    <dgm:pt modelId="{0D0797BF-AB68-49FB-A14A-344FD42FBF3F}" type="parTrans" cxnId="{F89543FB-CD05-4521-AD4A-8057C8A0D729}">
      <dgm:prSet/>
      <dgm:spPr/>
      <dgm:t>
        <a:bodyPr/>
        <a:lstStyle/>
        <a:p>
          <a:endParaRPr lang="en-US"/>
        </a:p>
      </dgm:t>
    </dgm:pt>
    <dgm:pt modelId="{BB28DA2A-AF4A-447E-A7CF-1B9A59592EB9}" type="sibTrans" cxnId="{F89543FB-CD05-4521-AD4A-8057C8A0D729}">
      <dgm:prSet/>
      <dgm:spPr/>
      <dgm:t>
        <a:bodyPr/>
        <a:lstStyle/>
        <a:p>
          <a:endParaRPr lang="en-US"/>
        </a:p>
      </dgm:t>
    </dgm:pt>
    <dgm:pt modelId="{10BC1D10-4014-48A3-830F-CC5261A991F3}">
      <dgm:prSet phldrT="[Text]" custT="1"/>
      <dgm:spPr>
        <a:solidFill>
          <a:schemeClr val="accent4">
            <a:lumMod val="75000"/>
          </a:schemeClr>
        </a:solidFill>
      </dgm:spPr>
      <dgm:t>
        <a:bodyPr/>
        <a:lstStyle/>
        <a:p>
          <a:r>
            <a:rPr lang="en-US" sz="1100" b="1" baseline="0">
              <a:latin typeface="Arial" panose="020B0604020202020204" pitchFamily="34" charset="0"/>
            </a:rPr>
            <a:t>Bước 6</a:t>
          </a:r>
        </a:p>
      </dgm:t>
    </dgm:pt>
    <dgm:pt modelId="{2FF4D7CA-0480-4C21-A2C4-41443FF5A6F3}" type="parTrans" cxnId="{4BEA60F5-1B6F-49AA-B6F1-ABA80B8283EA}">
      <dgm:prSet/>
      <dgm:spPr/>
      <dgm:t>
        <a:bodyPr/>
        <a:lstStyle/>
        <a:p>
          <a:endParaRPr lang="en-US"/>
        </a:p>
      </dgm:t>
    </dgm:pt>
    <dgm:pt modelId="{AE43D235-FF88-4C91-8F2A-CDB95E3A3326}" type="sibTrans" cxnId="{4BEA60F5-1B6F-49AA-B6F1-ABA80B8283EA}">
      <dgm:prSet/>
      <dgm:spPr/>
      <dgm:t>
        <a:bodyPr/>
        <a:lstStyle/>
        <a:p>
          <a:endParaRPr lang="en-US"/>
        </a:p>
      </dgm:t>
    </dgm:pt>
    <dgm:pt modelId="{546E2BE6-1DD4-4B37-8986-407AC74599F0}">
      <dgm:prSet phldrT="[Text]" custT="1"/>
      <dgm:spPr/>
      <dgm:t>
        <a:bodyPr/>
        <a:lstStyle/>
        <a:p>
          <a:r>
            <a:rPr lang="en-US" sz="1100" baseline="0">
              <a:latin typeface="Arial" panose="020B0604020202020204" pitchFamily="34" charset="0"/>
            </a:rPr>
            <a:t>Hội đồng TechPlus  quyết định dự án nhận tài trợ và hạn mức tài trợ</a:t>
          </a:r>
        </a:p>
      </dgm:t>
    </dgm:pt>
    <dgm:pt modelId="{E9A246FB-5D47-426E-BD97-B5EEB6124021}" type="parTrans" cxnId="{E85D29CD-A2BD-490A-B428-2E8B7ED8C84F}">
      <dgm:prSet/>
      <dgm:spPr/>
      <dgm:t>
        <a:bodyPr/>
        <a:lstStyle/>
        <a:p>
          <a:endParaRPr lang="en-US"/>
        </a:p>
      </dgm:t>
    </dgm:pt>
    <dgm:pt modelId="{35A71F57-FB89-43D9-8B42-26231B8E7557}" type="sibTrans" cxnId="{E85D29CD-A2BD-490A-B428-2E8B7ED8C84F}">
      <dgm:prSet/>
      <dgm:spPr/>
      <dgm:t>
        <a:bodyPr/>
        <a:lstStyle/>
        <a:p>
          <a:endParaRPr lang="en-US"/>
        </a:p>
      </dgm:t>
    </dgm:pt>
    <dgm:pt modelId="{470744BF-968C-4F72-8DD4-4AD76E7462ED}">
      <dgm:prSet phldrT="[Text]" custT="1"/>
      <dgm:spPr/>
      <dgm:t>
        <a:bodyPr/>
        <a:lstStyle/>
        <a:p>
          <a:pPr>
            <a:spcBef>
              <a:spcPts val="600"/>
            </a:spcBef>
          </a:pPr>
          <a:r>
            <a:rPr lang="en-US" sz="1100" baseline="0">
              <a:latin typeface="Arial" panose="020B0604020202020204" pitchFamily="34" charset="0"/>
            </a:rPr>
            <a:t>HĐ chuyên gia độc lập thẩm định hồ sơ và chọn dự án đáp ứng tiêu chí TechPlus vào vòng xét duyệt</a:t>
          </a:r>
        </a:p>
      </dgm:t>
    </dgm:pt>
    <dgm:pt modelId="{A28A62A3-19D3-4E53-928C-F9D1F6871BC0}" type="parTrans" cxnId="{F3AD128E-26FC-4BDE-B90F-BE4E13B80844}">
      <dgm:prSet/>
      <dgm:spPr/>
      <dgm:t>
        <a:bodyPr/>
        <a:lstStyle/>
        <a:p>
          <a:endParaRPr lang="en-US"/>
        </a:p>
      </dgm:t>
    </dgm:pt>
    <dgm:pt modelId="{A0E1AABB-B298-4F02-961A-33EF9897605D}" type="sibTrans" cxnId="{F3AD128E-26FC-4BDE-B90F-BE4E13B80844}">
      <dgm:prSet/>
      <dgm:spPr/>
      <dgm:t>
        <a:bodyPr/>
        <a:lstStyle/>
        <a:p>
          <a:endParaRPr lang="en-US"/>
        </a:p>
      </dgm:t>
    </dgm:pt>
    <dgm:pt modelId="{A2EB3653-C786-4C30-8819-68919A843131}">
      <dgm:prSet phldrT="[Text]" custT="1"/>
      <dgm:spPr/>
      <dgm:t>
        <a:bodyPr/>
        <a:lstStyle/>
        <a:p>
          <a:r>
            <a:rPr lang="en-US" sz="1100" baseline="0">
              <a:latin typeface="Arial" panose="020B0604020202020204" pitchFamily="34" charset="0"/>
            </a:rPr>
            <a:t>Hội đồng TechPlus xét duyệt chuyên môn</a:t>
          </a:r>
        </a:p>
      </dgm:t>
    </dgm:pt>
    <dgm:pt modelId="{BF9AAC2E-8D75-4CCC-8E26-7311D9E8A171}" type="parTrans" cxnId="{35035CA2-669F-4B42-8A88-EC20A4562748}">
      <dgm:prSet/>
      <dgm:spPr/>
      <dgm:t>
        <a:bodyPr/>
        <a:lstStyle/>
        <a:p>
          <a:endParaRPr lang="en-US"/>
        </a:p>
      </dgm:t>
    </dgm:pt>
    <dgm:pt modelId="{BD0A3BFF-978F-49B7-A301-7B9E8DAA551D}" type="sibTrans" cxnId="{35035CA2-669F-4B42-8A88-EC20A4562748}">
      <dgm:prSet/>
      <dgm:spPr/>
      <dgm:t>
        <a:bodyPr/>
        <a:lstStyle/>
        <a:p>
          <a:endParaRPr lang="en-US"/>
        </a:p>
      </dgm:t>
    </dgm:pt>
    <dgm:pt modelId="{E78E91B0-BC59-43E4-8101-65DE580A4FB1}">
      <dgm:prSet phldrT="[Text]" custT="1"/>
      <dgm:spPr/>
      <dgm:t>
        <a:bodyPr/>
        <a:lstStyle/>
        <a:p>
          <a:r>
            <a:rPr lang="en-US" sz="1100" baseline="0">
              <a:latin typeface="Arial" panose="020B0604020202020204" pitchFamily="34" charset="0"/>
            </a:rPr>
            <a:t>Hình thức: dự án demo &amp; trình bày, phản biện trực tiếp với HĐ </a:t>
          </a:r>
        </a:p>
      </dgm:t>
    </dgm:pt>
    <dgm:pt modelId="{C745232D-7BA5-4D92-843B-2FDFF545117B}" type="parTrans" cxnId="{8C5CDA7F-4E9B-424C-B106-457965FBEE62}">
      <dgm:prSet/>
      <dgm:spPr/>
      <dgm:t>
        <a:bodyPr/>
        <a:lstStyle/>
        <a:p>
          <a:endParaRPr lang="en-US"/>
        </a:p>
      </dgm:t>
    </dgm:pt>
    <dgm:pt modelId="{97646F95-DA21-4A8D-AFBA-6B51E9C6EEBD}" type="sibTrans" cxnId="{8C5CDA7F-4E9B-424C-B106-457965FBEE62}">
      <dgm:prSet/>
      <dgm:spPr/>
      <dgm:t>
        <a:bodyPr/>
        <a:lstStyle/>
        <a:p>
          <a:endParaRPr lang="en-US"/>
        </a:p>
      </dgm:t>
    </dgm:pt>
    <dgm:pt modelId="{B3B4952D-A830-4B15-997D-EEB059BA2B73}">
      <dgm:prSet phldrT="[Text]" custT="1"/>
      <dgm:spPr/>
      <dgm:t>
        <a:bodyPr/>
        <a:lstStyle/>
        <a:p>
          <a:r>
            <a:rPr lang="en-US" sz="1100" b="1" baseline="0">
              <a:latin typeface="Arial" panose="020B0604020202020204" pitchFamily="34" charset="0"/>
            </a:rPr>
            <a:t>Quyết định</a:t>
          </a:r>
        </a:p>
      </dgm:t>
    </dgm:pt>
    <dgm:pt modelId="{B48ABCDC-FCFF-4668-A784-AC4C49508D16}" type="parTrans" cxnId="{71024938-4832-4F41-9D82-6478290B8A86}">
      <dgm:prSet/>
      <dgm:spPr/>
      <dgm:t>
        <a:bodyPr/>
        <a:lstStyle/>
        <a:p>
          <a:endParaRPr lang="en-US"/>
        </a:p>
      </dgm:t>
    </dgm:pt>
    <dgm:pt modelId="{AE22C6A6-1B18-42B9-8A6E-1911E5C6610A}" type="sibTrans" cxnId="{71024938-4832-4F41-9D82-6478290B8A86}">
      <dgm:prSet/>
      <dgm:spPr/>
      <dgm:t>
        <a:bodyPr/>
        <a:lstStyle/>
        <a:p>
          <a:endParaRPr lang="en-US"/>
        </a:p>
      </dgm:t>
    </dgm:pt>
    <dgm:pt modelId="{B4527D85-59A5-43BB-862C-A9AF66CB2B24}" type="pres">
      <dgm:prSet presAssocID="{C68B061D-6E25-427B-B4FC-C32C864BF734}" presName="Name0" presStyleCnt="0">
        <dgm:presLayoutVars>
          <dgm:dir/>
          <dgm:animLvl val="lvl"/>
          <dgm:resizeHandles val="exact"/>
        </dgm:presLayoutVars>
      </dgm:prSet>
      <dgm:spPr/>
      <dgm:t>
        <a:bodyPr/>
        <a:lstStyle/>
        <a:p>
          <a:endParaRPr lang="vi-VN"/>
        </a:p>
      </dgm:t>
    </dgm:pt>
    <dgm:pt modelId="{DDC499E2-1BD5-4614-BFF6-9EBC49B0D596}" type="pres">
      <dgm:prSet presAssocID="{B9DA3D99-43A5-4B0E-8E43-F6EE37BB1832}" presName="compositeNode" presStyleCnt="0">
        <dgm:presLayoutVars>
          <dgm:bulletEnabled val="1"/>
        </dgm:presLayoutVars>
      </dgm:prSet>
      <dgm:spPr/>
    </dgm:pt>
    <dgm:pt modelId="{915DDA58-EDF0-4F2D-B20D-259178551E74}" type="pres">
      <dgm:prSet presAssocID="{B9DA3D99-43A5-4B0E-8E43-F6EE37BB1832}" presName="bgRect" presStyleLbl="node1" presStyleIdx="0" presStyleCnt="3" custLinFactNeighborX="-23" custLinFactNeighborY="-962"/>
      <dgm:spPr/>
      <dgm:t>
        <a:bodyPr/>
        <a:lstStyle/>
        <a:p>
          <a:endParaRPr lang="en-US"/>
        </a:p>
      </dgm:t>
    </dgm:pt>
    <dgm:pt modelId="{6F64CC9A-E328-458C-9CED-DBF129D0FB3E}" type="pres">
      <dgm:prSet presAssocID="{B9DA3D99-43A5-4B0E-8E43-F6EE37BB1832}" presName="parentNode" presStyleLbl="node1" presStyleIdx="0" presStyleCnt="3">
        <dgm:presLayoutVars>
          <dgm:chMax val="0"/>
          <dgm:bulletEnabled val="1"/>
        </dgm:presLayoutVars>
      </dgm:prSet>
      <dgm:spPr/>
      <dgm:t>
        <a:bodyPr/>
        <a:lstStyle/>
        <a:p>
          <a:endParaRPr lang="en-US"/>
        </a:p>
      </dgm:t>
    </dgm:pt>
    <dgm:pt modelId="{EE224B4B-A535-4A18-B794-C7EB9543E62C}" type="pres">
      <dgm:prSet presAssocID="{B9DA3D99-43A5-4B0E-8E43-F6EE37BB1832}" presName="childNode" presStyleLbl="node1" presStyleIdx="0" presStyleCnt="3">
        <dgm:presLayoutVars>
          <dgm:bulletEnabled val="1"/>
        </dgm:presLayoutVars>
      </dgm:prSet>
      <dgm:spPr/>
      <dgm:t>
        <a:bodyPr/>
        <a:lstStyle/>
        <a:p>
          <a:endParaRPr lang="en-US"/>
        </a:p>
      </dgm:t>
    </dgm:pt>
    <dgm:pt modelId="{B973D3EE-83A3-47D4-B947-57B0678A25D9}" type="pres">
      <dgm:prSet presAssocID="{61D47548-8884-4F74-9055-859911AF3B12}" presName="hSp" presStyleCnt="0"/>
      <dgm:spPr/>
    </dgm:pt>
    <dgm:pt modelId="{21FBE6CA-FB82-476F-9F2E-A6669B693902}" type="pres">
      <dgm:prSet presAssocID="{61D47548-8884-4F74-9055-859911AF3B12}" presName="vProcSp" presStyleCnt="0"/>
      <dgm:spPr/>
    </dgm:pt>
    <dgm:pt modelId="{5349D1C2-5DC1-4261-9C4E-9427DE130953}" type="pres">
      <dgm:prSet presAssocID="{61D47548-8884-4F74-9055-859911AF3B12}" presName="vSp1" presStyleCnt="0"/>
      <dgm:spPr/>
    </dgm:pt>
    <dgm:pt modelId="{854E78D8-21A4-4DA6-84C8-5C0DADDD05CA}" type="pres">
      <dgm:prSet presAssocID="{61D47548-8884-4F74-9055-859911AF3B12}" presName="simulatedConn" presStyleLbl="solidFgAcc1" presStyleIdx="0" presStyleCnt="2"/>
      <dgm:spPr/>
    </dgm:pt>
    <dgm:pt modelId="{EE402F82-9F0A-4690-89F0-EE827435982C}" type="pres">
      <dgm:prSet presAssocID="{61D47548-8884-4F74-9055-859911AF3B12}" presName="vSp2" presStyleCnt="0"/>
      <dgm:spPr/>
    </dgm:pt>
    <dgm:pt modelId="{E7B8A113-5E65-406F-A91D-527CB1A8AF60}" type="pres">
      <dgm:prSet presAssocID="{61D47548-8884-4F74-9055-859911AF3B12}" presName="sibTrans" presStyleCnt="0"/>
      <dgm:spPr/>
    </dgm:pt>
    <dgm:pt modelId="{84F77880-C40E-4F82-9D91-A2C0A7FA67C5}" type="pres">
      <dgm:prSet presAssocID="{6A190FE8-1322-4A69-83E8-B83F99166808}" presName="compositeNode" presStyleCnt="0">
        <dgm:presLayoutVars>
          <dgm:bulletEnabled val="1"/>
        </dgm:presLayoutVars>
      </dgm:prSet>
      <dgm:spPr/>
    </dgm:pt>
    <dgm:pt modelId="{0B6BD342-8163-48CE-8B88-CE3D838F60BC}" type="pres">
      <dgm:prSet presAssocID="{6A190FE8-1322-4A69-83E8-B83F99166808}" presName="bgRect" presStyleLbl="node1" presStyleIdx="1" presStyleCnt="3"/>
      <dgm:spPr/>
      <dgm:t>
        <a:bodyPr/>
        <a:lstStyle/>
        <a:p>
          <a:endParaRPr lang="en-US"/>
        </a:p>
      </dgm:t>
    </dgm:pt>
    <dgm:pt modelId="{90CBCED2-48D9-4CC8-A8C9-8389024493A9}" type="pres">
      <dgm:prSet presAssocID="{6A190FE8-1322-4A69-83E8-B83F99166808}" presName="parentNode" presStyleLbl="node1" presStyleIdx="1" presStyleCnt="3">
        <dgm:presLayoutVars>
          <dgm:chMax val="0"/>
          <dgm:bulletEnabled val="1"/>
        </dgm:presLayoutVars>
      </dgm:prSet>
      <dgm:spPr/>
      <dgm:t>
        <a:bodyPr/>
        <a:lstStyle/>
        <a:p>
          <a:endParaRPr lang="en-US"/>
        </a:p>
      </dgm:t>
    </dgm:pt>
    <dgm:pt modelId="{5B6FECF1-4361-46CD-B23A-44A01C79C303}" type="pres">
      <dgm:prSet presAssocID="{6A190FE8-1322-4A69-83E8-B83F99166808}" presName="childNode" presStyleLbl="node1" presStyleIdx="1" presStyleCnt="3">
        <dgm:presLayoutVars>
          <dgm:bulletEnabled val="1"/>
        </dgm:presLayoutVars>
      </dgm:prSet>
      <dgm:spPr/>
      <dgm:t>
        <a:bodyPr/>
        <a:lstStyle/>
        <a:p>
          <a:endParaRPr lang="en-US"/>
        </a:p>
      </dgm:t>
    </dgm:pt>
    <dgm:pt modelId="{46EA3F4F-B5D8-44EB-9553-9959C76DDA21}" type="pres">
      <dgm:prSet presAssocID="{F07D3896-8C82-4C4E-AAB8-3F2C1923BAA4}" presName="hSp" presStyleCnt="0"/>
      <dgm:spPr/>
    </dgm:pt>
    <dgm:pt modelId="{2AB47D06-2907-4DE9-8A0D-77A9B7AB0D94}" type="pres">
      <dgm:prSet presAssocID="{F07D3896-8C82-4C4E-AAB8-3F2C1923BAA4}" presName="vProcSp" presStyleCnt="0"/>
      <dgm:spPr/>
    </dgm:pt>
    <dgm:pt modelId="{8C10E981-4B99-4354-92A5-A252A4F99B2E}" type="pres">
      <dgm:prSet presAssocID="{F07D3896-8C82-4C4E-AAB8-3F2C1923BAA4}" presName="vSp1" presStyleCnt="0"/>
      <dgm:spPr/>
    </dgm:pt>
    <dgm:pt modelId="{9B651C61-9CDF-4C3E-87F2-4F30D910DDB3}" type="pres">
      <dgm:prSet presAssocID="{F07D3896-8C82-4C4E-AAB8-3F2C1923BAA4}" presName="simulatedConn" presStyleLbl="solidFgAcc1" presStyleIdx="1" presStyleCnt="2"/>
      <dgm:spPr/>
    </dgm:pt>
    <dgm:pt modelId="{35454AD6-BDCD-424A-875C-05FC5EBD4EBD}" type="pres">
      <dgm:prSet presAssocID="{F07D3896-8C82-4C4E-AAB8-3F2C1923BAA4}" presName="vSp2" presStyleCnt="0"/>
      <dgm:spPr/>
    </dgm:pt>
    <dgm:pt modelId="{2E53D237-7F21-4DFA-B010-F5E59454C447}" type="pres">
      <dgm:prSet presAssocID="{F07D3896-8C82-4C4E-AAB8-3F2C1923BAA4}" presName="sibTrans" presStyleCnt="0"/>
      <dgm:spPr/>
    </dgm:pt>
    <dgm:pt modelId="{B229D558-CF47-4D01-B1AB-1139AFBBC52D}" type="pres">
      <dgm:prSet presAssocID="{10BC1D10-4014-48A3-830F-CC5261A991F3}" presName="compositeNode" presStyleCnt="0">
        <dgm:presLayoutVars>
          <dgm:bulletEnabled val="1"/>
        </dgm:presLayoutVars>
      </dgm:prSet>
      <dgm:spPr/>
    </dgm:pt>
    <dgm:pt modelId="{C6E06AA4-1C46-4A46-9BD9-3D9F29B29D27}" type="pres">
      <dgm:prSet presAssocID="{10BC1D10-4014-48A3-830F-CC5261A991F3}" presName="bgRect" presStyleLbl="node1" presStyleIdx="2" presStyleCnt="3"/>
      <dgm:spPr/>
      <dgm:t>
        <a:bodyPr/>
        <a:lstStyle/>
        <a:p>
          <a:endParaRPr lang="en-US"/>
        </a:p>
      </dgm:t>
    </dgm:pt>
    <dgm:pt modelId="{D7D7811B-0206-4B3D-B238-FB2FE6EBBF6C}" type="pres">
      <dgm:prSet presAssocID="{10BC1D10-4014-48A3-830F-CC5261A991F3}" presName="parentNode" presStyleLbl="node1" presStyleIdx="2" presStyleCnt="3">
        <dgm:presLayoutVars>
          <dgm:chMax val="0"/>
          <dgm:bulletEnabled val="1"/>
        </dgm:presLayoutVars>
      </dgm:prSet>
      <dgm:spPr/>
      <dgm:t>
        <a:bodyPr/>
        <a:lstStyle/>
        <a:p>
          <a:endParaRPr lang="en-US"/>
        </a:p>
      </dgm:t>
    </dgm:pt>
    <dgm:pt modelId="{01D82BF2-6753-469E-A681-03F48F35B251}" type="pres">
      <dgm:prSet presAssocID="{10BC1D10-4014-48A3-830F-CC5261A991F3}" presName="childNode" presStyleLbl="node1" presStyleIdx="2" presStyleCnt="3">
        <dgm:presLayoutVars>
          <dgm:bulletEnabled val="1"/>
        </dgm:presLayoutVars>
      </dgm:prSet>
      <dgm:spPr/>
      <dgm:t>
        <a:bodyPr/>
        <a:lstStyle/>
        <a:p>
          <a:endParaRPr lang="en-US"/>
        </a:p>
      </dgm:t>
    </dgm:pt>
  </dgm:ptLst>
  <dgm:cxnLst>
    <dgm:cxn modelId="{F89543FB-CD05-4521-AD4A-8057C8A0D729}" srcId="{6A190FE8-1322-4A69-83E8-B83F99166808}" destId="{16E652EC-BADC-470B-B3D8-1C2522DF7575}" srcOrd="0" destOrd="0" parTransId="{0D0797BF-AB68-49FB-A14A-344FD42FBF3F}" sibTransId="{BB28DA2A-AF4A-447E-A7CF-1B9A59592EB9}"/>
    <dgm:cxn modelId="{8C5CDA7F-4E9B-424C-B106-457965FBEE62}" srcId="{6A190FE8-1322-4A69-83E8-B83F99166808}" destId="{E78E91B0-BC59-43E4-8101-65DE580A4FB1}" srcOrd="2" destOrd="0" parTransId="{C745232D-7BA5-4D92-843B-2FDFF545117B}" sibTransId="{97646F95-DA21-4A8D-AFBA-6B51E9C6EEBD}"/>
    <dgm:cxn modelId="{CC6B7094-8AA0-4456-8DA0-9D361F35BB81}" srcId="{C68B061D-6E25-427B-B4FC-C32C864BF734}" destId="{6A190FE8-1322-4A69-83E8-B83F99166808}" srcOrd="1" destOrd="0" parTransId="{DFDB5864-853F-4002-8F74-50244BA66CA7}" sibTransId="{F07D3896-8C82-4C4E-AAB8-3F2C1923BAA4}"/>
    <dgm:cxn modelId="{F35D25A1-9653-4DA1-BDA3-9C61B62D0E92}" type="presOf" srcId="{E78E91B0-BC59-43E4-8101-65DE580A4FB1}" destId="{5B6FECF1-4361-46CD-B23A-44A01C79C303}" srcOrd="0" destOrd="2" presId="urn:microsoft.com/office/officeart/2005/8/layout/hProcess7"/>
    <dgm:cxn modelId="{9ED04904-EF9F-4079-9851-071175AE91B9}" type="presOf" srcId="{546E2BE6-1DD4-4B37-8986-407AC74599F0}" destId="{01D82BF2-6753-469E-A681-03F48F35B251}" srcOrd="0" destOrd="1" presId="urn:microsoft.com/office/officeart/2005/8/layout/hProcess7"/>
    <dgm:cxn modelId="{E85D29CD-A2BD-490A-B428-2E8B7ED8C84F}" srcId="{10BC1D10-4014-48A3-830F-CC5261A991F3}" destId="{546E2BE6-1DD4-4B37-8986-407AC74599F0}" srcOrd="1" destOrd="0" parTransId="{E9A246FB-5D47-426E-BD97-B5EEB6124021}" sibTransId="{35A71F57-FB89-43D9-8B42-26231B8E7557}"/>
    <dgm:cxn modelId="{6BC3379F-8F92-495F-BAB7-288E873B293C}" type="presOf" srcId="{B9DA3D99-43A5-4B0E-8E43-F6EE37BB1832}" destId="{915DDA58-EDF0-4F2D-B20D-259178551E74}" srcOrd="0" destOrd="0" presId="urn:microsoft.com/office/officeart/2005/8/layout/hProcess7"/>
    <dgm:cxn modelId="{D39D904D-839C-4A40-9CA3-742F5EDF3898}" type="presOf" srcId="{C68B061D-6E25-427B-B4FC-C32C864BF734}" destId="{B4527D85-59A5-43BB-862C-A9AF66CB2B24}" srcOrd="0" destOrd="0" presId="urn:microsoft.com/office/officeart/2005/8/layout/hProcess7"/>
    <dgm:cxn modelId="{DA65B5F2-860F-4BF9-86FB-F81E8137C789}" srcId="{C68B061D-6E25-427B-B4FC-C32C864BF734}" destId="{B9DA3D99-43A5-4B0E-8E43-F6EE37BB1832}" srcOrd="0" destOrd="0" parTransId="{E103543C-EBED-47EF-B7B0-E51AFF6FB69F}" sibTransId="{61D47548-8884-4F74-9055-859911AF3B12}"/>
    <dgm:cxn modelId="{3AC60149-9756-4544-9485-8C0324EB252D}" srcId="{B9DA3D99-43A5-4B0E-8E43-F6EE37BB1832}" destId="{B59B3552-0C11-4CC9-AAAE-8CBB3F810390}" srcOrd="0" destOrd="0" parTransId="{86B6EE21-6C64-4504-83E8-5D862CA39B32}" sibTransId="{F3B52954-613D-4AA3-ADAB-50E81347F12B}"/>
    <dgm:cxn modelId="{71024938-4832-4F41-9D82-6478290B8A86}" srcId="{10BC1D10-4014-48A3-830F-CC5261A991F3}" destId="{B3B4952D-A830-4B15-997D-EEB059BA2B73}" srcOrd="0" destOrd="0" parTransId="{B48ABCDC-FCFF-4668-A784-AC4C49508D16}" sibTransId="{AE22C6A6-1B18-42B9-8A6E-1911E5C6610A}"/>
    <dgm:cxn modelId="{20B92358-3006-44BA-93C1-6E8CF6B2AF10}" type="presOf" srcId="{16E652EC-BADC-470B-B3D8-1C2522DF7575}" destId="{5B6FECF1-4361-46CD-B23A-44A01C79C303}" srcOrd="0" destOrd="0" presId="urn:microsoft.com/office/officeart/2005/8/layout/hProcess7"/>
    <dgm:cxn modelId="{35035CA2-669F-4B42-8A88-EC20A4562748}" srcId="{6A190FE8-1322-4A69-83E8-B83F99166808}" destId="{A2EB3653-C786-4C30-8819-68919A843131}" srcOrd="1" destOrd="0" parTransId="{BF9AAC2E-8D75-4CCC-8E26-7311D9E8A171}" sibTransId="{BD0A3BFF-978F-49B7-A301-7B9E8DAA551D}"/>
    <dgm:cxn modelId="{9DD00C9B-1F64-4844-A0E1-B259908AA25E}" type="presOf" srcId="{B59B3552-0C11-4CC9-AAAE-8CBB3F810390}" destId="{EE224B4B-A535-4A18-B794-C7EB9543E62C}" srcOrd="0" destOrd="0" presId="urn:microsoft.com/office/officeart/2005/8/layout/hProcess7"/>
    <dgm:cxn modelId="{5934A9EC-A05E-445C-B450-98D939274FCF}" type="presOf" srcId="{10BC1D10-4014-48A3-830F-CC5261A991F3}" destId="{D7D7811B-0206-4B3D-B238-FB2FE6EBBF6C}" srcOrd="1" destOrd="0" presId="urn:microsoft.com/office/officeart/2005/8/layout/hProcess7"/>
    <dgm:cxn modelId="{36F160E3-3AE0-46F5-AB9C-C4050FC401B8}" type="presOf" srcId="{A2EB3653-C786-4C30-8819-68919A843131}" destId="{5B6FECF1-4361-46CD-B23A-44A01C79C303}" srcOrd="0" destOrd="1" presId="urn:microsoft.com/office/officeart/2005/8/layout/hProcess7"/>
    <dgm:cxn modelId="{78747D49-D7C4-493D-8DAD-2BBD9BCFA1DD}" type="presOf" srcId="{B3B4952D-A830-4B15-997D-EEB059BA2B73}" destId="{01D82BF2-6753-469E-A681-03F48F35B251}" srcOrd="0" destOrd="0" presId="urn:microsoft.com/office/officeart/2005/8/layout/hProcess7"/>
    <dgm:cxn modelId="{F3AD128E-26FC-4BDE-B90F-BE4E13B80844}" srcId="{B9DA3D99-43A5-4B0E-8E43-F6EE37BB1832}" destId="{470744BF-968C-4F72-8DD4-4AD76E7462ED}" srcOrd="1" destOrd="0" parTransId="{A28A62A3-19D3-4E53-928C-F9D1F6871BC0}" sibTransId="{A0E1AABB-B298-4F02-961A-33EF9897605D}"/>
    <dgm:cxn modelId="{4BEA60F5-1B6F-49AA-B6F1-ABA80B8283EA}" srcId="{C68B061D-6E25-427B-B4FC-C32C864BF734}" destId="{10BC1D10-4014-48A3-830F-CC5261A991F3}" srcOrd="2" destOrd="0" parTransId="{2FF4D7CA-0480-4C21-A2C4-41443FF5A6F3}" sibTransId="{AE43D235-FF88-4C91-8F2A-CDB95E3A3326}"/>
    <dgm:cxn modelId="{3991B63B-3EDB-4F7D-A0D2-F49D1F0F15B1}" type="presOf" srcId="{B9DA3D99-43A5-4B0E-8E43-F6EE37BB1832}" destId="{6F64CC9A-E328-458C-9CED-DBF129D0FB3E}" srcOrd="1" destOrd="0" presId="urn:microsoft.com/office/officeart/2005/8/layout/hProcess7"/>
    <dgm:cxn modelId="{0D3A298B-E2FB-4C61-93CB-FA7EB70000C1}" type="presOf" srcId="{470744BF-968C-4F72-8DD4-4AD76E7462ED}" destId="{EE224B4B-A535-4A18-B794-C7EB9543E62C}" srcOrd="0" destOrd="1" presId="urn:microsoft.com/office/officeart/2005/8/layout/hProcess7"/>
    <dgm:cxn modelId="{0DB401DA-3D4A-4FC7-9D23-DD758C00A372}" type="presOf" srcId="{6A190FE8-1322-4A69-83E8-B83F99166808}" destId="{0B6BD342-8163-48CE-8B88-CE3D838F60BC}" srcOrd="0" destOrd="0" presId="urn:microsoft.com/office/officeart/2005/8/layout/hProcess7"/>
    <dgm:cxn modelId="{6E440054-7493-46CA-A670-F27D7EF3DF8D}" type="presOf" srcId="{10BC1D10-4014-48A3-830F-CC5261A991F3}" destId="{C6E06AA4-1C46-4A46-9BD9-3D9F29B29D27}" srcOrd="0" destOrd="0" presId="urn:microsoft.com/office/officeart/2005/8/layout/hProcess7"/>
    <dgm:cxn modelId="{5C154ADB-7861-40AB-99F2-EE2E07F886D9}" type="presOf" srcId="{6A190FE8-1322-4A69-83E8-B83F99166808}" destId="{90CBCED2-48D9-4CC8-A8C9-8389024493A9}" srcOrd="1" destOrd="0" presId="urn:microsoft.com/office/officeart/2005/8/layout/hProcess7"/>
    <dgm:cxn modelId="{95F44D06-12A2-4882-89A5-AE697BEB18F7}" type="presParOf" srcId="{B4527D85-59A5-43BB-862C-A9AF66CB2B24}" destId="{DDC499E2-1BD5-4614-BFF6-9EBC49B0D596}" srcOrd="0" destOrd="0" presId="urn:microsoft.com/office/officeart/2005/8/layout/hProcess7"/>
    <dgm:cxn modelId="{C8EB8AAE-7FB1-42D1-9BCE-E908A0E4F19D}" type="presParOf" srcId="{DDC499E2-1BD5-4614-BFF6-9EBC49B0D596}" destId="{915DDA58-EDF0-4F2D-B20D-259178551E74}" srcOrd="0" destOrd="0" presId="urn:microsoft.com/office/officeart/2005/8/layout/hProcess7"/>
    <dgm:cxn modelId="{C9923F92-B539-4114-842E-93C6CD043AAD}" type="presParOf" srcId="{DDC499E2-1BD5-4614-BFF6-9EBC49B0D596}" destId="{6F64CC9A-E328-458C-9CED-DBF129D0FB3E}" srcOrd="1" destOrd="0" presId="urn:microsoft.com/office/officeart/2005/8/layout/hProcess7"/>
    <dgm:cxn modelId="{D2EE8F7E-4944-4F85-8BAC-08F6136BDDCA}" type="presParOf" srcId="{DDC499E2-1BD5-4614-BFF6-9EBC49B0D596}" destId="{EE224B4B-A535-4A18-B794-C7EB9543E62C}" srcOrd="2" destOrd="0" presId="urn:microsoft.com/office/officeart/2005/8/layout/hProcess7"/>
    <dgm:cxn modelId="{14255661-6F19-4BA8-B00C-CA7CCD41B456}" type="presParOf" srcId="{B4527D85-59A5-43BB-862C-A9AF66CB2B24}" destId="{B973D3EE-83A3-47D4-B947-57B0678A25D9}" srcOrd="1" destOrd="0" presId="urn:microsoft.com/office/officeart/2005/8/layout/hProcess7"/>
    <dgm:cxn modelId="{5437AFD7-72C5-4363-ABD7-9C47F1075EC9}" type="presParOf" srcId="{B4527D85-59A5-43BB-862C-A9AF66CB2B24}" destId="{21FBE6CA-FB82-476F-9F2E-A6669B693902}" srcOrd="2" destOrd="0" presId="urn:microsoft.com/office/officeart/2005/8/layout/hProcess7"/>
    <dgm:cxn modelId="{9A1AE6C2-A418-4167-AED1-4B11DABD7036}" type="presParOf" srcId="{21FBE6CA-FB82-476F-9F2E-A6669B693902}" destId="{5349D1C2-5DC1-4261-9C4E-9427DE130953}" srcOrd="0" destOrd="0" presId="urn:microsoft.com/office/officeart/2005/8/layout/hProcess7"/>
    <dgm:cxn modelId="{CCFE16B9-65A2-46A1-93B3-574ECC85B422}" type="presParOf" srcId="{21FBE6CA-FB82-476F-9F2E-A6669B693902}" destId="{854E78D8-21A4-4DA6-84C8-5C0DADDD05CA}" srcOrd="1" destOrd="0" presId="urn:microsoft.com/office/officeart/2005/8/layout/hProcess7"/>
    <dgm:cxn modelId="{779EBCB8-621F-49C7-87B5-56A0FC418C54}" type="presParOf" srcId="{21FBE6CA-FB82-476F-9F2E-A6669B693902}" destId="{EE402F82-9F0A-4690-89F0-EE827435982C}" srcOrd="2" destOrd="0" presId="urn:microsoft.com/office/officeart/2005/8/layout/hProcess7"/>
    <dgm:cxn modelId="{C868ACEC-DDD6-4349-8404-6CD76A9593D6}" type="presParOf" srcId="{B4527D85-59A5-43BB-862C-A9AF66CB2B24}" destId="{E7B8A113-5E65-406F-A91D-527CB1A8AF60}" srcOrd="3" destOrd="0" presId="urn:microsoft.com/office/officeart/2005/8/layout/hProcess7"/>
    <dgm:cxn modelId="{1CA2CC5B-0E22-4C2A-8032-BD9345FA685B}" type="presParOf" srcId="{B4527D85-59A5-43BB-862C-A9AF66CB2B24}" destId="{84F77880-C40E-4F82-9D91-A2C0A7FA67C5}" srcOrd="4" destOrd="0" presId="urn:microsoft.com/office/officeart/2005/8/layout/hProcess7"/>
    <dgm:cxn modelId="{1C0CCAF4-8803-49EA-BD39-69CED54D7622}" type="presParOf" srcId="{84F77880-C40E-4F82-9D91-A2C0A7FA67C5}" destId="{0B6BD342-8163-48CE-8B88-CE3D838F60BC}" srcOrd="0" destOrd="0" presId="urn:microsoft.com/office/officeart/2005/8/layout/hProcess7"/>
    <dgm:cxn modelId="{12B8F2FC-EC0C-4D6A-B72D-BEF5DEB0356F}" type="presParOf" srcId="{84F77880-C40E-4F82-9D91-A2C0A7FA67C5}" destId="{90CBCED2-48D9-4CC8-A8C9-8389024493A9}" srcOrd="1" destOrd="0" presId="urn:microsoft.com/office/officeart/2005/8/layout/hProcess7"/>
    <dgm:cxn modelId="{629FC2CA-9CA0-470B-A755-54E5DCDE4AF7}" type="presParOf" srcId="{84F77880-C40E-4F82-9D91-A2C0A7FA67C5}" destId="{5B6FECF1-4361-46CD-B23A-44A01C79C303}" srcOrd="2" destOrd="0" presId="urn:microsoft.com/office/officeart/2005/8/layout/hProcess7"/>
    <dgm:cxn modelId="{A239E6A8-136B-403F-A18C-EC8D1256F687}" type="presParOf" srcId="{B4527D85-59A5-43BB-862C-A9AF66CB2B24}" destId="{46EA3F4F-B5D8-44EB-9553-9959C76DDA21}" srcOrd="5" destOrd="0" presId="urn:microsoft.com/office/officeart/2005/8/layout/hProcess7"/>
    <dgm:cxn modelId="{187136D0-26B7-4F0A-9597-16FEC33934B6}" type="presParOf" srcId="{B4527D85-59A5-43BB-862C-A9AF66CB2B24}" destId="{2AB47D06-2907-4DE9-8A0D-77A9B7AB0D94}" srcOrd="6" destOrd="0" presId="urn:microsoft.com/office/officeart/2005/8/layout/hProcess7"/>
    <dgm:cxn modelId="{3FE4AAAD-A595-49AF-8FF7-E55CF5469D7C}" type="presParOf" srcId="{2AB47D06-2907-4DE9-8A0D-77A9B7AB0D94}" destId="{8C10E981-4B99-4354-92A5-A252A4F99B2E}" srcOrd="0" destOrd="0" presId="urn:microsoft.com/office/officeart/2005/8/layout/hProcess7"/>
    <dgm:cxn modelId="{473DBE69-E639-4CD4-95E8-B0FD719664A3}" type="presParOf" srcId="{2AB47D06-2907-4DE9-8A0D-77A9B7AB0D94}" destId="{9B651C61-9CDF-4C3E-87F2-4F30D910DDB3}" srcOrd="1" destOrd="0" presId="urn:microsoft.com/office/officeart/2005/8/layout/hProcess7"/>
    <dgm:cxn modelId="{4BA345DA-D4AB-4B8A-B203-52E28572F65E}" type="presParOf" srcId="{2AB47D06-2907-4DE9-8A0D-77A9B7AB0D94}" destId="{35454AD6-BDCD-424A-875C-05FC5EBD4EBD}" srcOrd="2" destOrd="0" presId="urn:microsoft.com/office/officeart/2005/8/layout/hProcess7"/>
    <dgm:cxn modelId="{05E5067F-C65D-4E4E-A1DE-47627DABFD56}" type="presParOf" srcId="{B4527D85-59A5-43BB-862C-A9AF66CB2B24}" destId="{2E53D237-7F21-4DFA-B010-F5E59454C447}" srcOrd="7" destOrd="0" presId="urn:microsoft.com/office/officeart/2005/8/layout/hProcess7"/>
    <dgm:cxn modelId="{7B438C12-EDE7-41D2-975E-B257E0CC01AB}" type="presParOf" srcId="{B4527D85-59A5-43BB-862C-A9AF66CB2B24}" destId="{B229D558-CF47-4D01-B1AB-1139AFBBC52D}" srcOrd="8" destOrd="0" presId="urn:microsoft.com/office/officeart/2005/8/layout/hProcess7"/>
    <dgm:cxn modelId="{39FB4396-86F1-4128-B69B-92A0333A4024}" type="presParOf" srcId="{B229D558-CF47-4D01-B1AB-1139AFBBC52D}" destId="{C6E06AA4-1C46-4A46-9BD9-3D9F29B29D27}" srcOrd="0" destOrd="0" presId="urn:microsoft.com/office/officeart/2005/8/layout/hProcess7"/>
    <dgm:cxn modelId="{5F4C104D-DE5F-4C27-93F7-E1EF427B02C5}" type="presParOf" srcId="{B229D558-CF47-4D01-B1AB-1139AFBBC52D}" destId="{D7D7811B-0206-4B3D-B238-FB2FE6EBBF6C}" srcOrd="1" destOrd="0" presId="urn:microsoft.com/office/officeart/2005/8/layout/hProcess7"/>
    <dgm:cxn modelId="{D7CF4902-3B3B-4C02-96F0-D0E725AF090D}" type="presParOf" srcId="{B229D558-CF47-4D01-B1AB-1139AFBBC52D}" destId="{01D82BF2-6753-469E-A681-03F48F35B251}" srcOrd="2" destOrd="0" presId="urn:microsoft.com/office/officeart/2005/8/layout/hProcess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8B061D-6E25-427B-B4FC-C32C864BF734}"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en-US"/>
        </a:p>
      </dgm:t>
    </dgm:pt>
    <dgm:pt modelId="{B9DA3D99-43A5-4B0E-8E43-F6EE37BB1832}">
      <dgm:prSet phldrT="[Text]" custT="1"/>
      <dgm:spPr>
        <a:solidFill>
          <a:schemeClr val="accent1">
            <a:lumMod val="50000"/>
          </a:schemeClr>
        </a:solidFill>
      </dgm:spPr>
      <dgm:t>
        <a:bodyPr/>
        <a:lstStyle/>
        <a:p>
          <a:r>
            <a:rPr lang="en-US" sz="1100" b="1" baseline="0">
              <a:latin typeface="Arial" panose="020B0604020202020204" pitchFamily="34" charset="0"/>
            </a:rPr>
            <a:t>Bước 7</a:t>
          </a:r>
        </a:p>
      </dgm:t>
    </dgm:pt>
    <dgm:pt modelId="{E103543C-EBED-47EF-B7B0-E51AFF6FB69F}" type="parTrans" cxnId="{DA65B5F2-860F-4BF9-86FB-F81E8137C789}">
      <dgm:prSet/>
      <dgm:spPr/>
      <dgm:t>
        <a:bodyPr/>
        <a:lstStyle/>
        <a:p>
          <a:endParaRPr lang="en-US"/>
        </a:p>
      </dgm:t>
    </dgm:pt>
    <dgm:pt modelId="{61D47548-8884-4F74-9055-859911AF3B12}" type="sibTrans" cxnId="{DA65B5F2-860F-4BF9-86FB-F81E8137C789}">
      <dgm:prSet/>
      <dgm:spPr/>
      <dgm:t>
        <a:bodyPr/>
        <a:lstStyle/>
        <a:p>
          <a:endParaRPr lang="en-US"/>
        </a:p>
      </dgm:t>
    </dgm:pt>
    <dgm:pt modelId="{6A190FE8-1322-4A69-83E8-B83F99166808}">
      <dgm:prSet phldrT="[Text]" custT="1"/>
      <dgm:spPr>
        <a:solidFill>
          <a:schemeClr val="accent1">
            <a:lumMod val="50000"/>
          </a:schemeClr>
        </a:solidFill>
      </dgm:spPr>
      <dgm:t>
        <a:bodyPr/>
        <a:lstStyle/>
        <a:p>
          <a:r>
            <a:rPr lang="en-US" sz="1100" b="1" baseline="0">
              <a:latin typeface="Arial" panose="020B0604020202020204" pitchFamily="34" charset="0"/>
            </a:rPr>
            <a:t>Bước 8</a:t>
          </a:r>
        </a:p>
      </dgm:t>
    </dgm:pt>
    <dgm:pt modelId="{DFDB5864-853F-4002-8F74-50244BA66CA7}" type="parTrans" cxnId="{CC6B7094-8AA0-4456-8DA0-9D361F35BB81}">
      <dgm:prSet/>
      <dgm:spPr/>
      <dgm:t>
        <a:bodyPr/>
        <a:lstStyle/>
        <a:p>
          <a:endParaRPr lang="en-US"/>
        </a:p>
      </dgm:t>
    </dgm:pt>
    <dgm:pt modelId="{F07D3896-8C82-4C4E-AAB8-3F2C1923BAA4}" type="sibTrans" cxnId="{CC6B7094-8AA0-4456-8DA0-9D361F35BB81}">
      <dgm:prSet/>
      <dgm:spPr/>
      <dgm:t>
        <a:bodyPr/>
        <a:lstStyle/>
        <a:p>
          <a:endParaRPr lang="en-US"/>
        </a:p>
      </dgm:t>
    </dgm:pt>
    <dgm:pt modelId="{16E652EC-BADC-470B-B3D8-1C2522DF7575}">
      <dgm:prSet phldrT="[Text]" custT="1"/>
      <dgm:spPr/>
      <dgm:t>
        <a:bodyPr/>
        <a:lstStyle/>
        <a:p>
          <a:r>
            <a:rPr lang="en-US" sz="1100" baseline="0">
              <a:latin typeface="Arial" panose="020B0604020202020204" pitchFamily="34" charset="0"/>
            </a:rPr>
            <a:t>Vintech/Vintech City ký kết hợp đồng tài trợ nguyên tắc</a:t>
          </a:r>
        </a:p>
      </dgm:t>
    </dgm:pt>
    <dgm:pt modelId="{0D0797BF-AB68-49FB-A14A-344FD42FBF3F}" type="parTrans" cxnId="{F89543FB-CD05-4521-AD4A-8057C8A0D729}">
      <dgm:prSet/>
      <dgm:spPr/>
      <dgm:t>
        <a:bodyPr/>
        <a:lstStyle/>
        <a:p>
          <a:endParaRPr lang="en-US"/>
        </a:p>
      </dgm:t>
    </dgm:pt>
    <dgm:pt modelId="{BB28DA2A-AF4A-447E-A7CF-1B9A59592EB9}" type="sibTrans" cxnId="{F89543FB-CD05-4521-AD4A-8057C8A0D729}">
      <dgm:prSet/>
      <dgm:spPr/>
      <dgm:t>
        <a:bodyPr/>
        <a:lstStyle/>
        <a:p>
          <a:endParaRPr lang="en-US"/>
        </a:p>
      </dgm:t>
    </dgm:pt>
    <dgm:pt modelId="{B59B3552-0C11-4CC9-AAAE-8CBB3F810390}">
      <dgm:prSet phldrT="[Text]" custT="1"/>
      <dgm:spPr/>
      <dgm:t>
        <a:bodyPr/>
        <a:lstStyle/>
        <a:p>
          <a:pPr>
            <a:spcBef>
              <a:spcPts val="600"/>
            </a:spcBef>
          </a:pPr>
          <a:r>
            <a:rPr lang="en-US" sz="1100" baseline="0">
              <a:latin typeface="Arial" panose="020B0604020202020204" pitchFamily="34" charset="0"/>
            </a:rPr>
            <a:t>Nhóm dự án nhận tài trợ chuẩn bị và hoàn tất hồ sơ nhận tài trợ</a:t>
          </a:r>
        </a:p>
      </dgm:t>
    </dgm:pt>
    <dgm:pt modelId="{F3B52954-613D-4AA3-ADAB-50E81347F12B}" type="sibTrans" cxnId="{3AC60149-9756-4544-9485-8C0324EB252D}">
      <dgm:prSet/>
      <dgm:spPr/>
      <dgm:t>
        <a:bodyPr/>
        <a:lstStyle/>
        <a:p>
          <a:endParaRPr lang="en-US"/>
        </a:p>
      </dgm:t>
    </dgm:pt>
    <dgm:pt modelId="{86B6EE21-6C64-4504-83E8-5D862CA39B32}" type="parTrans" cxnId="{3AC60149-9756-4544-9485-8C0324EB252D}">
      <dgm:prSet/>
      <dgm:spPr/>
      <dgm:t>
        <a:bodyPr/>
        <a:lstStyle/>
        <a:p>
          <a:endParaRPr lang="en-US"/>
        </a:p>
      </dgm:t>
    </dgm:pt>
    <dgm:pt modelId="{B4527D85-59A5-43BB-862C-A9AF66CB2B24}" type="pres">
      <dgm:prSet presAssocID="{C68B061D-6E25-427B-B4FC-C32C864BF734}" presName="Name0" presStyleCnt="0">
        <dgm:presLayoutVars>
          <dgm:dir/>
          <dgm:animLvl val="lvl"/>
          <dgm:resizeHandles val="exact"/>
        </dgm:presLayoutVars>
      </dgm:prSet>
      <dgm:spPr/>
      <dgm:t>
        <a:bodyPr/>
        <a:lstStyle/>
        <a:p>
          <a:endParaRPr lang="vi-VN"/>
        </a:p>
      </dgm:t>
    </dgm:pt>
    <dgm:pt modelId="{DDC499E2-1BD5-4614-BFF6-9EBC49B0D596}" type="pres">
      <dgm:prSet presAssocID="{B9DA3D99-43A5-4B0E-8E43-F6EE37BB1832}" presName="compositeNode" presStyleCnt="0">
        <dgm:presLayoutVars>
          <dgm:bulletEnabled val="1"/>
        </dgm:presLayoutVars>
      </dgm:prSet>
      <dgm:spPr/>
    </dgm:pt>
    <dgm:pt modelId="{915DDA58-EDF0-4F2D-B20D-259178551E74}" type="pres">
      <dgm:prSet presAssocID="{B9DA3D99-43A5-4B0E-8E43-F6EE37BB1832}" presName="bgRect" presStyleLbl="node1" presStyleIdx="0" presStyleCnt="2" custLinFactNeighborX="-23" custLinFactNeighborY="-962"/>
      <dgm:spPr/>
      <dgm:t>
        <a:bodyPr/>
        <a:lstStyle/>
        <a:p>
          <a:endParaRPr lang="en-US"/>
        </a:p>
      </dgm:t>
    </dgm:pt>
    <dgm:pt modelId="{6F64CC9A-E328-458C-9CED-DBF129D0FB3E}" type="pres">
      <dgm:prSet presAssocID="{B9DA3D99-43A5-4B0E-8E43-F6EE37BB1832}" presName="parentNode" presStyleLbl="node1" presStyleIdx="0" presStyleCnt="2">
        <dgm:presLayoutVars>
          <dgm:chMax val="0"/>
          <dgm:bulletEnabled val="1"/>
        </dgm:presLayoutVars>
      </dgm:prSet>
      <dgm:spPr/>
      <dgm:t>
        <a:bodyPr/>
        <a:lstStyle/>
        <a:p>
          <a:endParaRPr lang="en-US"/>
        </a:p>
      </dgm:t>
    </dgm:pt>
    <dgm:pt modelId="{EE224B4B-A535-4A18-B794-C7EB9543E62C}" type="pres">
      <dgm:prSet presAssocID="{B9DA3D99-43A5-4B0E-8E43-F6EE37BB1832}" presName="childNode" presStyleLbl="node1" presStyleIdx="0" presStyleCnt="2">
        <dgm:presLayoutVars>
          <dgm:bulletEnabled val="1"/>
        </dgm:presLayoutVars>
      </dgm:prSet>
      <dgm:spPr/>
      <dgm:t>
        <a:bodyPr/>
        <a:lstStyle/>
        <a:p>
          <a:endParaRPr lang="en-US"/>
        </a:p>
      </dgm:t>
    </dgm:pt>
    <dgm:pt modelId="{B973D3EE-83A3-47D4-B947-57B0678A25D9}" type="pres">
      <dgm:prSet presAssocID="{61D47548-8884-4F74-9055-859911AF3B12}" presName="hSp" presStyleCnt="0"/>
      <dgm:spPr/>
    </dgm:pt>
    <dgm:pt modelId="{21FBE6CA-FB82-476F-9F2E-A6669B693902}" type="pres">
      <dgm:prSet presAssocID="{61D47548-8884-4F74-9055-859911AF3B12}" presName="vProcSp" presStyleCnt="0"/>
      <dgm:spPr/>
    </dgm:pt>
    <dgm:pt modelId="{5349D1C2-5DC1-4261-9C4E-9427DE130953}" type="pres">
      <dgm:prSet presAssocID="{61D47548-8884-4F74-9055-859911AF3B12}" presName="vSp1" presStyleCnt="0"/>
      <dgm:spPr/>
    </dgm:pt>
    <dgm:pt modelId="{854E78D8-21A4-4DA6-84C8-5C0DADDD05CA}" type="pres">
      <dgm:prSet presAssocID="{61D47548-8884-4F74-9055-859911AF3B12}" presName="simulatedConn" presStyleLbl="solidFgAcc1" presStyleIdx="0" presStyleCnt="1"/>
      <dgm:spPr/>
    </dgm:pt>
    <dgm:pt modelId="{EE402F82-9F0A-4690-89F0-EE827435982C}" type="pres">
      <dgm:prSet presAssocID="{61D47548-8884-4F74-9055-859911AF3B12}" presName="vSp2" presStyleCnt="0"/>
      <dgm:spPr/>
    </dgm:pt>
    <dgm:pt modelId="{E7B8A113-5E65-406F-A91D-527CB1A8AF60}" type="pres">
      <dgm:prSet presAssocID="{61D47548-8884-4F74-9055-859911AF3B12}" presName="sibTrans" presStyleCnt="0"/>
      <dgm:spPr/>
    </dgm:pt>
    <dgm:pt modelId="{84F77880-C40E-4F82-9D91-A2C0A7FA67C5}" type="pres">
      <dgm:prSet presAssocID="{6A190FE8-1322-4A69-83E8-B83F99166808}" presName="compositeNode" presStyleCnt="0">
        <dgm:presLayoutVars>
          <dgm:bulletEnabled val="1"/>
        </dgm:presLayoutVars>
      </dgm:prSet>
      <dgm:spPr/>
    </dgm:pt>
    <dgm:pt modelId="{0B6BD342-8163-48CE-8B88-CE3D838F60BC}" type="pres">
      <dgm:prSet presAssocID="{6A190FE8-1322-4A69-83E8-B83F99166808}" presName="bgRect" presStyleLbl="node1" presStyleIdx="1" presStyleCnt="2" custLinFactNeighborX="5532" custLinFactNeighborY="-962"/>
      <dgm:spPr/>
      <dgm:t>
        <a:bodyPr/>
        <a:lstStyle/>
        <a:p>
          <a:endParaRPr lang="en-US"/>
        </a:p>
      </dgm:t>
    </dgm:pt>
    <dgm:pt modelId="{90CBCED2-48D9-4CC8-A8C9-8389024493A9}" type="pres">
      <dgm:prSet presAssocID="{6A190FE8-1322-4A69-83E8-B83F99166808}" presName="parentNode" presStyleLbl="node1" presStyleIdx="1" presStyleCnt="2">
        <dgm:presLayoutVars>
          <dgm:chMax val="0"/>
          <dgm:bulletEnabled val="1"/>
        </dgm:presLayoutVars>
      </dgm:prSet>
      <dgm:spPr/>
      <dgm:t>
        <a:bodyPr/>
        <a:lstStyle/>
        <a:p>
          <a:endParaRPr lang="en-US"/>
        </a:p>
      </dgm:t>
    </dgm:pt>
    <dgm:pt modelId="{5B6FECF1-4361-46CD-B23A-44A01C79C303}" type="pres">
      <dgm:prSet presAssocID="{6A190FE8-1322-4A69-83E8-B83F99166808}" presName="childNode" presStyleLbl="node1" presStyleIdx="1" presStyleCnt="2">
        <dgm:presLayoutVars>
          <dgm:bulletEnabled val="1"/>
        </dgm:presLayoutVars>
      </dgm:prSet>
      <dgm:spPr/>
      <dgm:t>
        <a:bodyPr/>
        <a:lstStyle/>
        <a:p>
          <a:endParaRPr lang="en-US"/>
        </a:p>
      </dgm:t>
    </dgm:pt>
  </dgm:ptLst>
  <dgm:cxnLst>
    <dgm:cxn modelId="{DA65B5F2-860F-4BF9-86FB-F81E8137C789}" srcId="{C68B061D-6E25-427B-B4FC-C32C864BF734}" destId="{B9DA3D99-43A5-4B0E-8E43-F6EE37BB1832}" srcOrd="0" destOrd="0" parTransId="{E103543C-EBED-47EF-B7B0-E51AFF6FB69F}" sibTransId="{61D47548-8884-4F74-9055-859911AF3B12}"/>
    <dgm:cxn modelId="{CC6B7094-8AA0-4456-8DA0-9D361F35BB81}" srcId="{C68B061D-6E25-427B-B4FC-C32C864BF734}" destId="{6A190FE8-1322-4A69-83E8-B83F99166808}" srcOrd="1" destOrd="0" parTransId="{DFDB5864-853F-4002-8F74-50244BA66CA7}" sibTransId="{F07D3896-8C82-4C4E-AAB8-3F2C1923BAA4}"/>
    <dgm:cxn modelId="{E2088BAC-4BC6-4646-BA94-0302E0B536C1}" type="presOf" srcId="{C68B061D-6E25-427B-B4FC-C32C864BF734}" destId="{B4527D85-59A5-43BB-862C-A9AF66CB2B24}" srcOrd="0" destOrd="0" presId="urn:microsoft.com/office/officeart/2005/8/layout/hProcess7"/>
    <dgm:cxn modelId="{3AC60149-9756-4544-9485-8C0324EB252D}" srcId="{B9DA3D99-43A5-4B0E-8E43-F6EE37BB1832}" destId="{B59B3552-0C11-4CC9-AAAE-8CBB3F810390}" srcOrd="0" destOrd="0" parTransId="{86B6EE21-6C64-4504-83E8-5D862CA39B32}" sibTransId="{F3B52954-613D-4AA3-ADAB-50E81347F12B}"/>
    <dgm:cxn modelId="{8C878F18-41F4-4649-BC9D-4528B12C2B44}" type="presOf" srcId="{16E652EC-BADC-470B-B3D8-1C2522DF7575}" destId="{5B6FECF1-4361-46CD-B23A-44A01C79C303}" srcOrd="0" destOrd="0" presId="urn:microsoft.com/office/officeart/2005/8/layout/hProcess7"/>
    <dgm:cxn modelId="{F89543FB-CD05-4521-AD4A-8057C8A0D729}" srcId="{6A190FE8-1322-4A69-83E8-B83F99166808}" destId="{16E652EC-BADC-470B-B3D8-1C2522DF7575}" srcOrd="0" destOrd="0" parTransId="{0D0797BF-AB68-49FB-A14A-344FD42FBF3F}" sibTransId="{BB28DA2A-AF4A-447E-A7CF-1B9A59592EB9}"/>
    <dgm:cxn modelId="{3929E85A-7AA3-4012-A856-C80DD710AF6A}" type="presOf" srcId="{B9DA3D99-43A5-4B0E-8E43-F6EE37BB1832}" destId="{6F64CC9A-E328-458C-9CED-DBF129D0FB3E}" srcOrd="1" destOrd="0" presId="urn:microsoft.com/office/officeart/2005/8/layout/hProcess7"/>
    <dgm:cxn modelId="{AA6A74FF-7506-40BD-823D-76CC84DCB716}" type="presOf" srcId="{6A190FE8-1322-4A69-83E8-B83F99166808}" destId="{0B6BD342-8163-48CE-8B88-CE3D838F60BC}" srcOrd="0" destOrd="0" presId="urn:microsoft.com/office/officeart/2005/8/layout/hProcess7"/>
    <dgm:cxn modelId="{3D3A8222-0C9A-419E-AF85-94C643D27708}" type="presOf" srcId="{B9DA3D99-43A5-4B0E-8E43-F6EE37BB1832}" destId="{915DDA58-EDF0-4F2D-B20D-259178551E74}" srcOrd="0" destOrd="0" presId="urn:microsoft.com/office/officeart/2005/8/layout/hProcess7"/>
    <dgm:cxn modelId="{63160C4D-C22A-4DF6-BC82-16F37AE139BF}" type="presOf" srcId="{B59B3552-0C11-4CC9-AAAE-8CBB3F810390}" destId="{EE224B4B-A535-4A18-B794-C7EB9543E62C}" srcOrd="0" destOrd="0" presId="urn:microsoft.com/office/officeart/2005/8/layout/hProcess7"/>
    <dgm:cxn modelId="{FB46198F-296C-4484-AD9E-6BE7D12F896B}" type="presOf" srcId="{6A190FE8-1322-4A69-83E8-B83F99166808}" destId="{90CBCED2-48D9-4CC8-A8C9-8389024493A9}" srcOrd="1" destOrd="0" presId="urn:microsoft.com/office/officeart/2005/8/layout/hProcess7"/>
    <dgm:cxn modelId="{516FF77A-EC6F-4FFC-9026-010C6D4B142A}" type="presParOf" srcId="{B4527D85-59A5-43BB-862C-A9AF66CB2B24}" destId="{DDC499E2-1BD5-4614-BFF6-9EBC49B0D596}" srcOrd="0" destOrd="0" presId="urn:microsoft.com/office/officeart/2005/8/layout/hProcess7"/>
    <dgm:cxn modelId="{F59CF6A3-6A3B-4F75-89A8-7C0FF4439C4C}" type="presParOf" srcId="{DDC499E2-1BD5-4614-BFF6-9EBC49B0D596}" destId="{915DDA58-EDF0-4F2D-B20D-259178551E74}" srcOrd="0" destOrd="0" presId="urn:microsoft.com/office/officeart/2005/8/layout/hProcess7"/>
    <dgm:cxn modelId="{7A9AF8E0-3F26-4571-A31C-9C6C7BE3DA6A}" type="presParOf" srcId="{DDC499E2-1BD5-4614-BFF6-9EBC49B0D596}" destId="{6F64CC9A-E328-458C-9CED-DBF129D0FB3E}" srcOrd="1" destOrd="0" presId="urn:microsoft.com/office/officeart/2005/8/layout/hProcess7"/>
    <dgm:cxn modelId="{B7D541FC-CEA6-4C20-8DD8-377AF20C93F3}" type="presParOf" srcId="{DDC499E2-1BD5-4614-BFF6-9EBC49B0D596}" destId="{EE224B4B-A535-4A18-B794-C7EB9543E62C}" srcOrd="2" destOrd="0" presId="urn:microsoft.com/office/officeart/2005/8/layout/hProcess7"/>
    <dgm:cxn modelId="{3D31A394-069F-4824-B349-5A36CE20D57F}" type="presParOf" srcId="{B4527D85-59A5-43BB-862C-A9AF66CB2B24}" destId="{B973D3EE-83A3-47D4-B947-57B0678A25D9}" srcOrd="1" destOrd="0" presId="urn:microsoft.com/office/officeart/2005/8/layout/hProcess7"/>
    <dgm:cxn modelId="{53E657FB-C662-45F7-A37B-30172F8D64AD}" type="presParOf" srcId="{B4527D85-59A5-43BB-862C-A9AF66CB2B24}" destId="{21FBE6CA-FB82-476F-9F2E-A6669B693902}" srcOrd="2" destOrd="0" presId="urn:microsoft.com/office/officeart/2005/8/layout/hProcess7"/>
    <dgm:cxn modelId="{0513250B-5866-4C01-BFB6-2B9ED57A7332}" type="presParOf" srcId="{21FBE6CA-FB82-476F-9F2E-A6669B693902}" destId="{5349D1C2-5DC1-4261-9C4E-9427DE130953}" srcOrd="0" destOrd="0" presId="urn:microsoft.com/office/officeart/2005/8/layout/hProcess7"/>
    <dgm:cxn modelId="{E41B2956-C483-4682-BF54-96CD7FE76745}" type="presParOf" srcId="{21FBE6CA-FB82-476F-9F2E-A6669B693902}" destId="{854E78D8-21A4-4DA6-84C8-5C0DADDD05CA}" srcOrd="1" destOrd="0" presId="urn:microsoft.com/office/officeart/2005/8/layout/hProcess7"/>
    <dgm:cxn modelId="{15EB0A62-59C8-4D77-827D-478001D645A5}" type="presParOf" srcId="{21FBE6CA-FB82-476F-9F2E-A6669B693902}" destId="{EE402F82-9F0A-4690-89F0-EE827435982C}" srcOrd="2" destOrd="0" presId="urn:microsoft.com/office/officeart/2005/8/layout/hProcess7"/>
    <dgm:cxn modelId="{B47A0D80-8A53-4A20-9647-72583B39189C}" type="presParOf" srcId="{B4527D85-59A5-43BB-862C-A9AF66CB2B24}" destId="{E7B8A113-5E65-406F-A91D-527CB1A8AF60}" srcOrd="3" destOrd="0" presId="urn:microsoft.com/office/officeart/2005/8/layout/hProcess7"/>
    <dgm:cxn modelId="{7D0C81E5-F829-49E9-9D98-137F6BE86E8D}" type="presParOf" srcId="{B4527D85-59A5-43BB-862C-A9AF66CB2B24}" destId="{84F77880-C40E-4F82-9D91-A2C0A7FA67C5}" srcOrd="4" destOrd="0" presId="urn:microsoft.com/office/officeart/2005/8/layout/hProcess7"/>
    <dgm:cxn modelId="{CD848324-2B07-4F60-8532-7B56D506B44C}" type="presParOf" srcId="{84F77880-C40E-4F82-9D91-A2C0A7FA67C5}" destId="{0B6BD342-8163-48CE-8B88-CE3D838F60BC}" srcOrd="0" destOrd="0" presId="urn:microsoft.com/office/officeart/2005/8/layout/hProcess7"/>
    <dgm:cxn modelId="{12F848A1-A5C8-4D13-88E1-817A6DD2BDCE}" type="presParOf" srcId="{84F77880-C40E-4F82-9D91-A2C0A7FA67C5}" destId="{90CBCED2-48D9-4CC8-A8C9-8389024493A9}" srcOrd="1" destOrd="0" presId="urn:microsoft.com/office/officeart/2005/8/layout/hProcess7"/>
    <dgm:cxn modelId="{8EE59F5E-845D-4651-9BEA-62A5D4E6F135}" type="presParOf" srcId="{84F77880-C40E-4F82-9D91-A2C0A7FA67C5}" destId="{5B6FECF1-4361-46CD-B23A-44A01C79C303}" srcOrd="2" destOrd="0" presId="urn:microsoft.com/office/officeart/2005/8/layout/hProcess7"/>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DDA58-EDF0-4F2D-B20D-259178551E74}">
      <dsp:nvSpPr>
        <dsp:cNvPr id="0" name=""/>
        <dsp:cNvSpPr/>
      </dsp:nvSpPr>
      <dsp:spPr>
        <a:xfrm>
          <a:off x="3" y="0"/>
          <a:ext cx="1613110" cy="896620"/>
        </a:xfrm>
        <a:prstGeom prst="roundRect">
          <a:avLst>
            <a:gd name="adj" fmla="val 5000"/>
          </a:avLst>
        </a:prstGeom>
        <a:solidFill>
          <a:srgbClr val="00B05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1</a:t>
          </a:r>
        </a:p>
      </dsp:txBody>
      <dsp:txXfrm rot="16200000">
        <a:off x="-206299" y="206303"/>
        <a:ext cx="735228" cy="322622"/>
      </dsp:txXfrm>
    </dsp:sp>
    <dsp:sp modelId="{EE224B4B-A535-4A18-B794-C7EB9543E62C}">
      <dsp:nvSpPr>
        <dsp:cNvPr id="0" name=""/>
        <dsp:cNvSpPr/>
      </dsp:nvSpPr>
      <dsp:spPr>
        <a:xfrm>
          <a:off x="322626" y="0"/>
          <a:ext cx="1201767" cy="89662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baseline="0">
              <a:latin typeface="Arial" panose="020B0604020202020204" pitchFamily="34" charset="0"/>
            </a:rPr>
            <a:t>Thông báo mở đợt nhận hồ sơ TechPlus </a:t>
          </a:r>
        </a:p>
      </dsp:txBody>
      <dsp:txXfrm>
        <a:off x="322626" y="0"/>
        <a:ext cx="1201767" cy="896620"/>
      </dsp:txXfrm>
    </dsp:sp>
    <dsp:sp modelId="{0B6BD342-8163-48CE-8B88-CE3D838F60BC}">
      <dsp:nvSpPr>
        <dsp:cNvPr id="0" name=""/>
        <dsp:cNvSpPr/>
      </dsp:nvSpPr>
      <dsp:spPr>
        <a:xfrm>
          <a:off x="1669944" y="0"/>
          <a:ext cx="1613110" cy="896620"/>
        </a:xfrm>
        <a:prstGeom prst="roundRect">
          <a:avLst>
            <a:gd name="adj" fmla="val 5000"/>
          </a:avLst>
        </a:prstGeom>
        <a:solidFill>
          <a:srgbClr val="00B05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2</a:t>
          </a:r>
        </a:p>
      </dsp:txBody>
      <dsp:txXfrm rot="16200000">
        <a:off x="1463641" y="206303"/>
        <a:ext cx="735228" cy="322622"/>
      </dsp:txXfrm>
    </dsp:sp>
    <dsp:sp modelId="{854E78D8-21A4-4DA6-84C8-5C0DADDD05CA}">
      <dsp:nvSpPr>
        <dsp:cNvPr id="0" name=""/>
        <dsp:cNvSpPr/>
      </dsp:nvSpPr>
      <dsp:spPr>
        <a:xfrm rot="5400000">
          <a:off x="1612167" y="647179"/>
          <a:ext cx="131684" cy="24196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6FECF1-4361-46CD-B23A-44A01C79C303}">
      <dsp:nvSpPr>
        <dsp:cNvPr id="0" name=""/>
        <dsp:cNvSpPr/>
      </dsp:nvSpPr>
      <dsp:spPr>
        <a:xfrm>
          <a:off x="1992566" y="0"/>
          <a:ext cx="1201767" cy="89662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baseline="0">
              <a:latin typeface="Arial" panose="020B0604020202020204" pitchFamily="34" charset="0"/>
            </a:rPr>
            <a:t>Tiếp nhận hồ sơ dự án và phản hồi nhóm dự án hiệu chỉnh (nếu cần)</a:t>
          </a:r>
        </a:p>
      </dsp:txBody>
      <dsp:txXfrm>
        <a:off x="1992566" y="0"/>
        <a:ext cx="1201767" cy="896620"/>
      </dsp:txXfrm>
    </dsp:sp>
    <dsp:sp modelId="{C6E06AA4-1C46-4A46-9BD9-3D9F29B29D27}">
      <dsp:nvSpPr>
        <dsp:cNvPr id="0" name=""/>
        <dsp:cNvSpPr/>
      </dsp:nvSpPr>
      <dsp:spPr>
        <a:xfrm>
          <a:off x="3339514" y="0"/>
          <a:ext cx="1613110" cy="896620"/>
        </a:xfrm>
        <a:prstGeom prst="roundRect">
          <a:avLst>
            <a:gd name="adj" fmla="val 5000"/>
          </a:avLst>
        </a:prstGeom>
        <a:solidFill>
          <a:srgbClr val="00B05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3</a:t>
          </a:r>
        </a:p>
      </dsp:txBody>
      <dsp:txXfrm rot="16200000">
        <a:off x="3133211" y="206303"/>
        <a:ext cx="735228" cy="322622"/>
      </dsp:txXfrm>
    </dsp:sp>
    <dsp:sp modelId="{9B651C61-9CDF-4C3E-87F2-4F30D910DDB3}">
      <dsp:nvSpPr>
        <dsp:cNvPr id="0" name=""/>
        <dsp:cNvSpPr/>
      </dsp:nvSpPr>
      <dsp:spPr>
        <a:xfrm rot="5400000">
          <a:off x="3281737" y="647179"/>
          <a:ext cx="131684" cy="241966"/>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D82BF2-6753-469E-A681-03F48F35B251}">
      <dsp:nvSpPr>
        <dsp:cNvPr id="0" name=""/>
        <dsp:cNvSpPr/>
      </dsp:nvSpPr>
      <dsp:spPr>
        <a:xfrm>
          <a:off x="3662136" y="0"/>
          <a:ext cx="1201767" cy="89662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baseline="0">
              <a:latin typeface="Arial" panose="020B0604020202020204" pitchFamily="34" charset="0"/>
            </a:rPr>
            <a:t>Thông báo đóng đợt nhận hồ sơ</a:t>
          </a:r>
        </a:p>
      </dsp:txBody>
      <dsp:txXfrm>
        <a:off x="3662136" y="0"/>
        <a:ext cx="1201767" cy="8966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DDA58-EDF0-4F2D-B20D-259178551E74}">
      <dsp:nvSpPr>
        <dsp:cNvPr id="0" name=""/>
        <dsp:cNvSpPr/>
      </dsp:nvSpPr>
      <dsp:spPr>
        <a:xfrm>
          <a:off x="3" y="0"/>
          <a:ext cx="1588293" cy="1319530"/>
        </a:xfrm>
        <a:prstGeom prst="roundRect">
          <a:avLst>
            <a:gd name="adj" fmla="val 5000"/>
          </a:avLst>
        </a:prstGeom>
        <a:solidFill>
          <a:schemeClr val="accent4">
            <a:lumMod val="75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4</a:t>
          </a:r>
        </a:p>
      </dsp:txBody>
      <dsp:txXfrm rot="16200000">
        <a:off x="-382174" y="382177"/>
        <a:ext cx="1082014" cy="317658"/>
      </dsp:txXfrm>
    </dsp:sp>
    <dsp:sp modelId="{EE224B4B-A535-4A18-B794-C7EB9543E62C}">
      <dsp:nvSpPr>
        <dsp:cNvPr id="0" name=""/>
        <dsp:cNvSpPr/>
      </dsp:nvSpPr>
      <dsp:spPr>
        <a:xfrm>
          <a:off x="317662" y="0"/>
          <a:ext cx="1183278" cy="131953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b="1" kern="1200" baseline="0">
              <a:latin typeface="Arial" panose="020B0604020202020204" pitchFamily="34" charset="0"/>
            </a:rPr>
            <a:t>Vòng thẩm định</a:t>
          </a:r>
        </a:p>
        <a:p>
          <a:pPr lvl="0" algn="l" defTabSz="488950">
            <a:lnSpc>
              <a:spcPct val="90000"/>
            </a:lnSpc>
            <a:spcBef>
              <a:spcPct val="0"/>
            </a:spcBef>
            <a:spcAft>
              <a:spcPct val="35000"/>
            </a:spcAft>
          </a:pPr>
          <a:r>
            <a:rPr lang="en-US" sz="1100" kern="1200" baseline="0">
              <a:latin typeface="Arial" panose="020B0604020202020204" pitchFamily="34" charset="0"/>
            </a:rPr>
            <a:t>HĐ chuyên gia độc lập thẩm định hồ sơ và chọn dự án đáp ứng tiêu chí TechPlus vào vòng xét duyệt</a:t>
          </a:r>
        </a:p>
      </dsp:txBody>
      <dsp:txXfrm>
        <a:off x="317662" y="0"/>
        <a:ext cx="1183278" cy="1319530"/>
      </dsp:txXfrm>
    </dsp:sp>
    <dsp:sp modelId="{0B6BD342-8163-48CE-8B88-CE3D838F60BC}">
      <dsp:nvSpPr>
        <dsp:cNvPr id="0" name=""/>
        <dsp:cNvSpPr/>
      </dsp:nvSpPr>
      <dsp:spPr>
        <a:xfrm>
          <a:off x="1644253" y="0"/>
          <a:ext cx="1588293" cy="1319530"/>
        </a:xfrm>
        <a:prstGeom prst="roundRect">
          <a:avLst>
            <a:gd name="adj" fmla="val 5000"/>
          </a:avLst>
        </a:prstGeom>
        <a:solidFill>
          <a:schemeClr val="accent4">
            <a:lumMod val="75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5</a:t>
          </a:r>
        </a:p>
      </dsp:txBody>
      <dsp:txXfrm rot="16200000">
        <a:off x="1262075" y="382177"/>
        <a:ext cx="1082014" cy="317658"/>
      </dsp:txXfrm>
    </dsp:sp>
    <dsp:sp modelId="{854E78D8-21A4-4DA6-84C8-5C0DADDD05CA}">
      <dsp:nvSpPr>
        <dsp:cNvPr id="0" name=""/>
        <dsp:cNvSpPr/>
      </dsp:nvSpPr>
      <dsp:spPr>
        <a:xfrm rot="5400000">
          <a:off x="1555218" y="1012269"/>
          <a:ext cx="193952" cy="23824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6FECF1-4361-46CD-B23A-44A01C79C303}">
      <dsp:nvSpPr>
        <dsp:cNvPr id="0" name=""/>
        <dsp:cNvSpPr/>
      </dsp:nvSpPr>
      <dsp:spPr>
        <a:xfrm>
          <a:off x="1961911" y="0"/>
          <a:ext cx="1183278" cy="131953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b="1" kern="1200" baseline="0">
              <a:latin typeface="Arial" panose="020B0604020202020204" pitchFamily="34" charset="0"/>
            </a:rPr>
            <a:t>Vòng xét duyệt</a:t>
          </a:r>
        </a:p>
        <a:p>
          <a:pPr lvl="0" algn="l" defTabSz="488950">
            <a:lnSpc>
              <a:spcPct val="90000"/>
            </a:lnSpc>
            <a:spcBef>
              <a:spcPct val="0"/>
            </a:spcBef>
            <a:spcAft>
              <a:spcPct val="35000"/>
            </a:spcAft>
          </a:pPr>
          <a:r>
            <a:rPr lang="en-US" sz="1100" kern="1200" baseline="0">
              <a:latin typeface="Arial" panose="020B0604020202020204" pitchFamily="34" charset="0"/>
            </a:rPr>
            <a:t>Hội đồng TechPlus xét duyệt chuyên môn</a:t>
          </a:r>
        </a:p>
        <a:p>
          <a:pPr lvl="0" algn="l" defTabSz="488950">
            <a:lnSpc>
              <a:spcPct val="90000"/>
            </a:lnSpc>
            <a:spcBef>
              <a:spcPct val="0"/>
            </a:spcBef>
            <a:spcAft>
              <a:spcPct val="35000"/>
            </a:spcAft>
          </a:pPr>
          <a:r>
            <a:rPr lang="en-US" sz="1100" kern="1200" baseline="0">
              <a:latin typeface="Arial" panose="020B0604020202020204" pitchFamily="34" charset="0"/>
            </a:rPr>
            <a:t>Hình thức: dự án demo &amp; trình bày, phản biện trực tiếp với HĐ </a:t>
          </a:r>
        </a:p>
      </dsp:txBody>
      <dsp:txXfrm>
        <a:off x="1961911" y="0"/>
        <a:ext cx="1183278" cy="1319530"/>
      </dsp:txXfrm>
    </dsp:sp>
    <dsp:sp modelId="{C6E06AA4-1C46-4A46-9BD9-3D9F29B29D27}">
      <dsp:nvSpPr>
        <dsp:cNvPr id="0" name=""/>
        <dsp:cNvSpPr/>
      </dsp:nvSpPr>
      <dsp:spPr>
        <a:xfrm>
          <a:off x="3288137" y="0"/>
          <a:ext cx="1588293" cy="1319530"/>
        </a:xfrm>
        <a:prstGeom prst="roundRect">
          <a:avLst>
            <a:gd name="adj" fmla="val 5000"/>
          </a:avLst>
        </a:prstGeom>
        <a:solidFill>
          <a:schemeClr val="accent4">
            <a:lumMod val="75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6</a:t>
          </a:r>
        </a:p>
      </dsp:txBody>
      <dsp:txXfrm rot="16200000">
        <a:off x="2905959" y="382177"/>
        <a:ext cx="1082014" cy="317658"/>
      </dsp:txXfrm>
    </dsp:sp>
    <dsp:sp modelId="{9B651C61-9CDF-4C3E-87F2-4F30D910DDB3}">
      <dsp:nvSpPr>
        <dsp:cNvPr id="0" name=""/>
        <dsp:cNvSpPr/>
      </dsp:nvSpPr>
      <dsp:spPr>
        <a:xfrm rot="5400000">
          <a:off x="3199102" y="1012269"/>
          <a:ext cx="193952" cy="23824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D82BF2-6753-469E-A681-03F48F35B251}">
      <dsp:nvSpPr>
        <dsp:cNvPr id="0" name=""/>
        <dsp:cNvSpPr/>
      </dsp:nvSpPr>
      <dsp:spPr>
        <a:xfrm>
          <a:off x="3605795" y="0"/>
          <a:ext cx="1183278" cy="131953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b="1" kern="1200" baseline="0">
              <a:latin typeface="Arial" panose="020B0604020202020204" pitchFamily="34" charset="0"/>
            </a:rPr>
            <a:t>Quyết định</a:t>
          </a:r>
        </a:p>
        <a:p>
          <a:pPr lvl="0" algn="l" defTabSz="488950">
            <a:lnSpc>
              <a:spcPct val="90000"/>
            </a:lnSpc>
            <a:spcBef>
              <a:spcPct val="0"/>
            </a:spcBef>
            <a:spcAft>
              <a:spcPct val="35000"/>
            </a:spcAft>
          </a:pPr>
          <a:r>
            <a:rPr lang="en-US" sz="1100" kern="1200" baseline="0">
              <a:latin typeface="Arial" panose="020B0604020202020204" pitchFamily="34" charset="0"/>
            </a:rPr>
            <a:t>Hội đồng TechPlus  quyết định dự án nhận tài trợ và hạn mức tài trợ</a:t>
          </a:r>
        </a:p>
      </dsp:txBody>
      <dsp:txXfrm>
        <a:off x="3605795" y="0"/>
        <a:ext cx="1183278" cy="13195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DDA58-EDF0-4F2D-B20D-259178551E74}">
      <dsp:nvSpPr>
        <dsp:cNvPr id="0" name=""/>
        <dsp:cNvSpPr/>
      </dsp:nvSpPr>
      <dsp:spPr>
        <a:xfrm>
          <a:off x="261" y="0"/>
          <a:ext cx="1609501" cy="896620"/>
        </a:xfrm>
        <a:prstGeom prst="roundRect">
          <a:avLst>
            <a:gd name="adj" fmla="val 5000"/>
          </a:avLst>
        </a:prstGeom>
        <a:solidFill>
          <a:schemeClr val="accent1">
            <a:lumMod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7</a:t>
          </a:r>
        </a:p>
      </dsp:txBody>
      <dsp:txXfrm rot="16200000">
        <a:off x="-206402" y="206664"/>
        <a:ext cx="735228" cy="321900"/>
      </dsp:txXfrm>
    </dsp:sp>
    <dsp:sp modelId="{EE224B4B-A535-4A18-B794-C7EB9543E62C}">
      <dsp:nvSpPr>
        <dsp:cNvPr id="0" name=""/>
        <dsp:cNvSpPr/>
      </dsp:nvSpPr>
      <dsp:spPr>
        <a:xfrm>
          <a:off x="322162" y="0"/>
          <a:ext cx="1199078" cy="89662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baseline="0">
              <a:latin typeface="Arial" panose="020B0604020202020204" pitchFamily="34" charset="0"/>
            </a:rPr>
            <a:t>Nhóm dự án nhận tài trợ chuẩn bị và hoàn tất hồ sơ nhận tài trợ</a:t>
          </a:r>
        </a:p>
      </dsp:txBody>
      <dsp:txXfrm>
        <a:off x="322162" y="0"/>
        <a:ext cx="1199078" cy="896620"/>
      </dsp:txXfrm>
    </dsp:sp>
    <dsp:sp modelId="{0B6BD342-8163-48CE-8B88-CE3D838F60BC}">
      <dsp:nvSpPr>
        <dsp:cNvPr id="0" name=""/>
        <dsp:cNvSpPr/>
      </dsp:nvSpPr>
      <dsp:spPr>
        <a:xfrm>
          <a:off x="1667098" y="0"/>
          <a:ext cx="1609501" cy="896620"/>
        </a:xfrm>
        <a:prstGeom prst="roundRect">
          <a:avLst>
            <a:gd name="adj" fmla="val 5000"/>
          </a:avLst>
        </a:prstGeom>
        <a:solidFill>
          <a:schemeClr val="accent1">
            <a:lumMod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b="1" kern="1200" baseline="0">
              <a:latin typeface="Arial" panose="020B0604020202020204" pitchFamily="34" charset="0"/>
            </a:rPr>
            <a:t>Bước 8</a:t>
          </a:r>
        </a:p>
      </dsp:txBody>
      <dsp:txXfrm rot="16200000">
        <a:off x="1460434" y="206664"/>
        <a:ext cx="735228" cy="321900"/>
      </dsp:txXfrm>
    </dsp:sp>
    <dsp:sp modelId="{854E78D8-21A4-4DA6-84C8-5C0DADDD05CA}">
      <dsp:nvSpPr>
        <dsp:cNvPr id="0" name=""/>
        <dsp:cNvSpPr/>
      </dsp:nvSpPr>
      <dsp:spPr>
        <a:xfrm rot="5400000">
          <a:off x="1608637" y="647840"/>
          <a:ext cx="131751" cy="241425"/>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6FECF1-4361-46CD-B23A-44A01C79C303}">
      <dsp:nvSpPr>
        <dsp:cNvPr id="0" name=""/>
        <dsp:cNvSpPr/>
      </dsp:nvSpPr>
      <dsp:spPr>
        <a:xfrm>
          <a:off x="1988998" y="0"/>
          <a:ext cx="1199078" cy="896620"/>
        </a:xfrm>
        <a:prstGeom prst="rect">
          <a:avLst/>
        </a:prstGeom>
        <a:noFill/>
        <a:ln w="127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baseline="0">
              <a:latin typeface="Arial" panose="020B0604020202020204" pitchFamily="34" charset="0"/>
            </a:rPr>
            <a:t>Vintech/Vintech City ký kết hợp đồng tài trợ nguyên tắc</a:t>
          </a:r>
        </a:p>
      </dsp:txBody>
      <dsp:txXfrm>
        <a:off x="1988998" y="0"/>
        <a:ext cx="1199078" cy="89662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4.xml><?xml version="1.0" encoding="utf-8"?>
<ds:datastoreItem xmlns:ds="http://schemas.openxmlformats.org/officeDocument/2006/customXml" ds:itemID="{04237CCB-777B-405D-9D8B-ACA7FC6F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Patient payment agreement healthcare</Template>
  <TotalTime>0</TotalTime>
  <Pages>4</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2019-04-19T07:52:00Z</dcterms:created>
  <dcterms:modified xsi:type="dcterms:W3CDTF">2019-05-09T08:29:00Z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